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EDA" w:rsidRDefault="00177EDA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177EDA" w:rsidRDefault="00177EDA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177EDA" w:rsidRDefault="00177EDA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pt;margin-top:4.65pt;width:486pt;height:171pt;z-index:-251662848" fillcolor="teal" stroked="f">
            <v:shadow on="t" color="#b2b2b2" opacity="52429f" offset="3pt"/>
            <v:textpath style="font-family:&quot;Century Schoolbook&quot;;font-size:24pt;v-text-kern:t" trim="t" fitpath="t" string="ДОБРО &#10;ПОЖАЛОВАТЬ!"/>
          </v:shape>
        </w:pict>
      </w:r>
    </w:p>
    <w:p w:rsidR="00177EDA" w:rsidRDefault="00177EDA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177EDA" w:rsidRDefault="00177EDA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177EDA" w:rsidRDefault="00177EDA" w:rsidP="00A56570"/>
    <w:p w:rsidR="00177EDA" w:rsidRPr="0053680D" w:rsidRDefault="00177EDA" w:rsidP="00A56570"/>
    <w:p w:rsidR="00177EDA" w:rsidRPr="0053680D" w:rsidRDefault="00177EDA" w:rsidP="00A56570"/>
    <w:p w:rsidR="00177EDA" w:rsidRPr="0053680D" w:rsidRDefault="00177EDA" w:rsidP="00A56570"/>
    <w:p w:rsidR="00177EDA" w:rsidRPr="0053680D" w:rsidRDefault="00177EDA" w:rsidP="00A56570"/>
    <w:p w:rsidR="00177EDA" w:rsidRPr="0053680D" w:rsidRDefault="00177EDA" w:rsidP="00A56570"/>
    <w:p w:rsidR="00177EDA" w:rsidRPr="0053680D" w:rsidRDefault="00177EDA" w:rsidP="00A56570"/>
    <w:p w:rsidR="00177EDA" w:rsidRDefault="00177EDA" w:rsidP="00A56570"/>
    <w:p w:rsidR="00177EDA" w:rsidRDefault="00177EDA" w:rsidP="00A56570">
      <w:pPr>
        <w:tabs>
          <w:tab w:val="left" w:pos="3480"/>
        </w:tabs>
      </w:pPr>
      <w:r>
        <w:tab/>
      </w:r>
    </w:p>
    <w:p w:rsidR="00177EDA" w:rsidRPr="0053680D" w:rsidRDefault="00177EDA" w:rsidP="00A56570"/>
    <w:p w:rsidR="00177EDA" w:rsidRDefault="00177EDA" w:rsidP="00A56570"/>
    <w:p w:rsidR="00177EDA" w:rsidRDefault="00177EDA" w:rsidP="00A56570">
      <w:pPr>
        <w:jc w:val="center"/>
      </w:pPr>
    </w:p>
    <w:p w:rsidR="00177EDA" w:rsidRPr="0053680D" w:rsidRDefault="00177EDA" w:rsidP="00A56570"/>
    <w:p w:rsidR="00177EDA" w:rsidRPr="0053680D" w:rsidRDefault="00177EDA" w:rsidP="00A56570"/>
    <w:p w:rsidR="00177EDA" w:rsidRDefault="00177EDA" w:rsidP="00A5657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0pt;margin-top:7.4pt;width:333pt;height:342pt;z-index:-251663872">
            <v:imagedata r:id="rId5" o:title="" cropbottom="3542f"/>
          </v:shape>
        </w:pict>
      </w:r>
    </w:p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Default="00177EDA" w:rsidP="00A56570"/>
    <w:p w:rsidR="00177EDA" w:rsidRDefault="00177EDA" w:rsidP="00A56570">
      <w:r>
        <w:rPr>
          <w:noProof/>
        </w:rPr>
        <w:pict>
          <v:shape id="_x0000_s1028" type="#_x0000_t136" style="position:absolute;margin-left:9pt;margin-top:3.85pt;width:7in;height:126pt;z-index:-251661824" fillcolor="teal" stroked="f">
            <v:shadow on="t" color="#b2b2b2" opacity="52429f" offset="3pt"/>
            <v:textpath style="font-family:&quot;Century Schoolbook&quot;;font-size:24pt;v-text-kern:t" trim="t" fitpath="t" string="ДЛЯ ВАС ВСЕГДА &#10;ОТКРЫТЫ НАШИ ДВЕРИ"/>
          </v:shape>
        </w:pict>
      </w:r>
    </w:p>
    <w:p w:rsidR="00177EDA" w:rsidRDefault="00177EDA" w:rsidP="00A56570">
      <w:pPr>
        <w:tabs>
          <w:tab w:val="left" w:pos="3730"/>
        </w:tabs>
      </w:pPr>
      <w:r>
        <w:tab/>
        <w:t xml:space="preserve"> </w:t>
      </w:r>
    </w:p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Pr="009E39E1" w:rsidRDefault="00177EDA" w:rsidP="00A56570"/>
    <w:p w:rsidR="00177EDA" w:rsidRDefault="00177EDA" w:rsidP="00A56570"/>
    <w:p w:rsidR="00177EDA" w:rsidRDefault="00177EDA" w:rsidP="00A56570">
      <w:pPr>
        <w:jc w:val="right"/>
      </w:pPr>
    </w:p>
    <w:p w:rsidR="00177EDA" w:rsidRDefault="00177EDA" w:rsidP="00A56570">
      <w:pPr>
        <w:jc w:val="right"/>
      </w:pPr>
    </w:p>
    <w:p w:rsidR="00177EDA" w:rsidRDefault="00177EDA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177EDA" w:rsidRDefault="00177EDA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177EDA" w:rsidRDefault="00177EDA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177EDA" w:rsidRDefault="00177EDA" w:rsidP="00A56570"/>
    <w:p w:rsidR="00177EDA" w:rsidRPr="002E18F2" w:rsidRDefault="00177EDA" w:rsidP="00B37DE4">
      <w:pPr>
        <w:rPr>
          <w:b/>
          <w:bCs/>
          <w:color w:val="008080"/>
          <w:sz w:val="36"/>
          <w:szCs w:val="36"/>
        </w:rPr>
      </w:pPr>
      <w:r>
        <w:t xml:space="preserve">                                   </w:t>
      </w:r>
      <w:r w:rsidRPr="00F3429C">
        <w:t xml:space="preserve">   </w:t>
      </w:r>
      <w:r w:rsidRPr="00F3429C">
        <w:rPr>
          <w:b/>
          <w:bCs/>
          <w:color w:val="008080"/>
          <w:sz w:val="36"/>
          <w:szCs w:val="36"/>
        </w:rPr>
        <w:t>#НАШАВИЗИТНАЯКАРТОЧКА#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2039"/>
        <w:gridCol w:w="7968"/>
      </w:tblGrid>
      <w:tr w:rsidR="00177EDA" w:rsidRPr="00022919" w:rsidTr="005F22F9">
        <w:tc>
          <w:tcPr>
            <w:tcW w:w="540" w:type="dxa"/>
          </w:tcPr>
          <w:p w:rsidR="00177EDA" w:rsidRPr="00BE2917" w:rsidRDefault="00177EDA" w:rsidP="005F22F9">
            <w:r>
              <w:t>1.</w:t>
            </w:r>
          </w:p>
        </w:tc>
        <w:tc>
          <w:tcPr>
            <w:tcW w:w="1854" w:type="dxa"/>
          </w:tcPr>
          <w:p w:rsidR="00177EDA" w:rsidRPr="00BE2917" w:rsidRDefault="00177EDA" w:rsidP="005F22F9">
            <w:r w:rsidRPr="00BE2917">
              <w:t>Дата создания</w:t>
            </w:r>
          </w:p>
        </w:tc>
        <w:tc>
          <w:tcPr>
            <w:tcW w:w="8154" w:type="dxa"/>
          </w:tcPr>
          <w:p w:rsidR="00177EDA" w:rsidRPr="00BE2917" w:rsidRDefault="00177EDA" w:rsidP="005F22F9">
            <w:pPr>
              <w:jc w:val="both"/>
            </w:pPr>
            <w:r w:rsidRPr="00BE2917">
              <w:t>3 сентября 1998 года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Pr="00BE2917" w:rsidRDefault="00177EDA" w:rsidP="005F22F9">
            <w:r>
              <w:t>2.</w:t>
            </w:r>
          </w:p>
        </w:tc>
        <w:tc>
          <w:tcPr>
            <w:tcW w:w="1854" w:type="dxa"/>
          </w:tcPr>
          <w:p w:rsidR="00177EDA" w:rsidRPr="00BE2917" w:rsidRDefault="00177EDA" w:rsidP="005F22F9">
            <w:r>
              <w:t>Адрес</w:t>
            </w:r>
          </w:p>
        </w:tc>
        <w:tc>
          <w:tcPr>
            <w:tcW w:w="8154" w:type="dxa"/>
          </w:tcPr>
          <w:p w:rsidR="00177EDA" w:rsidRPr="00022919" w:rsidRDefault="00177EDA" w:rsidP="005F22F9">
            <w:pPr>
              <w:jc w:val="both"/>
              <w:rPr>
                <w:lang w:val="en-US"/>
              </w:rPr>
            </w:pPr>
            <w:r w:rsidRPr="00BE2917">
              <w:t>188320, Ленинградская область, Гатчинский район,</w:t>
            </w:r>
            <w:r w:rsidRPr="00022919">
              <w:rPr>
                <w:lang w:val="en-US"/>
              </w:rPr>
              <w:t> </w:t>
            </w:r>
            <w:r w:rsidRPr="00BE2917">
              <w:t xml:space="preserve">г.Коммунар, ул. </w:t>
            </w:r>
            <w:r w:rsidRPr="00022919">
              <w:rPr>
                <w:lang w:val="en-US"/>
              </w:rPr>
              <w:t>Школьная, д. 15А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Pr="00BE2917" w:rsidRDefault="00177EDA" w:rsidP="005F22F9">
            <w:r>
              <w:t>3.</w:t>
            </w:r>
          </w:p>
        </w:tc>
        <w:tc>
          <w:tcPr>
            <w:tcW w:w="1854" w:type="dxa"/>
          </w:tcPr>
          <w:p w:rsidR="00177EDA" w:rsidRPr="00BE2917" w:rsidRDefault="00177EDA" w:rsidP="005F22F9">
            <w:r>
              <w:t>Режим и график работы</w:t>
            </w:r>
          </w:p>
        </w:tc>
        <w:tc>
          <w:tcPr>
            <w:tcW w:w="8154" w:type="dxa"/>
          </w:tcPr>
          <w:p w:rsidR="00177EDA" w:rsidRDefault="00177EDA" w:rsidP="005F22F9">
            <w:pPr>
              <w:jc w:val="both"/>
            </w:pPr>
            <w:r w:rsidRPr="00BE2917">
              <w:t>Понедельник, вторник, среда, четверг, пятница, суббота, воскресенье </w:t>
            </w:r>
          </w:p>
          <w:p w:rsidR="00177EDA" w:rsidRPr="00BE2917" w:rsidRDefault="00177EDA" w:rsidP="005F22F9">
            <w:pPr>
              <w:jc w:val="both"/>
            </w:pPr>
            <w:r w:rsidRPr="00BE2917">
              <w:t>с 8.00 до 20.00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Pr="00BE2917" w:rsidRDefault="00177EDA" w:rsidP="005F22F9">
            <w:r>
              <w:t>4.</w:t>
            </w:r>
          </w:p>
        </w:tc>
        <w:tc>
          <w:tcPr>
            <w:tcW w:w="1854" w:type="dxa"/>
          </w:tcPr>
          <w:p w:rsidR="00177EDA" w:rsidRPr="00BE2917" w:rsidRDefault="00177EDA" w:rsidP="005F22F9">
            <w:r>
              <w:t>Контакты</w:t>
            </w:r>
          </w:p>
        </w:tc>
        <w:tc>
          <w:tcPr>
            <w:tcW w:w="8154" w:type="dxa"/>
          </w:tcPr>
          <w:p w:rsidR="00177EDA" w:rsidRDefault="00177EDA" w:rsidP="005F22F9">
            <w:r>
              <w:t xml:space="preserve">Телефон </w:t>
            </w:r>
            <w:r w:rsidRPr="00BE2917">
              <w:t>(факс) 8 (812) 460 36 39, </w:t>
            </w:r>
          </w:p>
          <w:p w:rsidR="00177EDA" w:rsidRPr="00022919" w:rsidRDefault="00177EDA" w:rsidP="005F22F9">
            <w:pPr>
              <w:rPr>
                <w:u w:val="single"/>
              </w:rPr>
            </w:pPr>
            <w:r w:rsidRPr="00BE2917">
              <w:t xml:space="preserve">наш </w:t>
            </w:r>
            <w:r w:rsidRPr="00022919">
              <w:rPr>
                <w:lang w:val="en-US"/>
              </w:rPr>
              <w:t>e</w:t>
            </w:r>
            <w:r w:rsidRPr="00BE2917">
              <w:t>-</w:t>
            </w:r>
            <w:r w:rsidRPr="00022919">
              <w:rPr>
                <w:lang w:val="en-US"/>
              </w:rPr>
              <w:t>mail</w:t>
            </w:r>
            <w:r w:rsidRPr="00BE2917">
              <w:t>:</w:t>
            </w:r>
            <w:r w:rsidRPr="00022919">
              <w:rPr>
                <w:lang w:val="en-US"/>
              </w:rPr>
              <w:t> </w:t>
            </w:r>
            <w:hyperlink r:id="rId6" w:history="1">
              <w:r w:rsidRPr="00022919">
                <w:rPr>
                  <w:rStyle w:val="Hyperlink"/>
                  <w:lang w:val="en-US"/>
                </w:rPr>
                <w:t>komsport</w:t>
              </w:r>
              <w:r w:rsidRPr="00BE2917">
                <w:rPr>
                  <w:rStyle w:val="Hyperlink"/>
                </w:rPr>
                <w:t>@</w:t>
              </w:r>
              <w:r w:rsidRPr="00022919">
                <w:rPr>
                  <w:rStyle w:val="Hyperlink"/>
                  <w:lang w:val="en-US"/>
                </w:rPr>
                <w:t>gtn</w:t>
              </w:r>
              <w:r w:rsidRPr="00BE2917">
                <w:rPr>
                  <w:rStyle w:val="Hyperlink"/>
                </w:rPr>
                <w:t>.</w:t>
              </w:r>
              <w:r w:rsidRPr="00022919">
                <w:rPr>
                  <w:rStyle w:val="Hyperlink"/>
                  <w:lang w:val="en-US"/>
                </w:rPr>
                <w:t>lokos</w:t>
              </w:r>
              <w:r w:rsidRPr="00BE2917">
                <w:rPr>
                  <w:rStyle w:val="Hyperlink"/>
                </w:rPr>
                <w:t>.</w:t>
              </w:r>
              <w:r w:rsidRPr="00022919">
                <w:rPr>
                  <w:rStyle w:val="Hyperlink"/>
                  <w:lang w:val="en-US"/>
                </w:rPr>
                <w:t>net</w:t>
              </w:r>
            </w:hyperlink>
            <w:r w:rsidRPr="00022919">
              <w:rPr>
                <w:color w:val="0000FF"/>
              </w:rPr>
              <w:t>,</w:t>
            </w:r>
            <w:r w:rsidRPr="00022919">
              <w:rPr>
                <w:color w:val="0000FF"/>
                <w:lang w:val="en-US"/>
              </w:rPr>
              <w:t> </w:t>
            </w:r>
            <w:hyperlink r:id="rId7" w:history="1">
              <w:r w:rsidRPr="00022919">
                <w:rPr>
                  <w:rStyle w:val="Hyperlink"/>
                  <w:lang w:val="en-US"/>
                </w:rPr>
                <w:t>komdush</w:t>
              </w:r>
              <w:r w:rsidRPr="00BE2917">
                <w:rPr>
                  <w:rStyle w:val="Hyperlink"/>
                </w:rPr>
                <w:t>@</w:t>
              </w:r>
              <w:r w:rsidRPr="00022919">
                <w:rPr>
                  <w:rStyle w:val="Hyperlink"/>
                  <w:lang w:val="en-US"/>
                </w:rPr>
                <w:t>mail</w:t>
              </w:r>
              <w:r w:rsidRPr="00BE2917">
                <w:rPr>
                  <w:rStyle w:val="Hyperlink"/>
                </w:rPr>
                <w:t>.</w:t>
              </w:r>
              <w:r w:rsidRPr="00022919">
                <w:rPr>
                  <w:rStyle w:val="Hyperlink"/>
                  <w:lang w:val="en-US"/>
                </w:rPr>
                <w:t>ru</w:t>
              </w:r>
            </w:hyperlink>
          </w:p>
        </w:tc>
      </w:tr>
      <w:tr w:rsidR="00177EDA" w:rsidRPr="00022919" w:rsidTr="005F22F9">
        <w:tc>
          <w:tcPr>
            <w:tcW w:w="540" w:type="dxa"/>
          </w:tcPr>
          <w:p w:rsidR="00177EDA" w:rsidRPr="00BE2917" w:rsidRDefault="00177EDA" w:rsidP="005F22F9">
            <w:r>
              <w:t>5.</w:t>
            </w:r>
          </w:p>
        </w:tc>
        <w:tc>
          <w:tcPr>
            <w:tcW w:w="1854" w:type="dxa"/>
          </w:tcPr>
          <w:p w:rsidR="00177EDA" w:rsidRPr="00BE2917" w:rsidRDefault="00177EDA" w:rsidP="005F22F9">
            <w:r>
              <w:t>Сайт</w:t>
            </w:r>
          </w:p>
        </w:tc>
        <w:tc>
          <w:tcPr>
            <w:tcW w:w="8154" w:type="dxa"/>
          </w:tcPr>
          <w:p w:rsidR="00177EDA" w:rsidRPr="002E18F2" w:rsidRDefault="00177EDA" w:rsidP="005F22F9">
            <w:pPr>
              <w:jc w:val="both"/>
            </w:pPr>
            <w:hyperlink r:id="rId8" w:history="1">
              <w:r w:rsidRPr="000F47C5">
                <w:rPr>
                  <w:rStyle w:val="Hyperlink"/>
                </w:rPr>
                <w:t>https://www.komdush.ru/</w:t>
              </w:r>
            </w:hyperlink>
          </w:p>
        </w:tc>
      </w:tr>
      <w:tr w:rsidR="00177EDA" w:rsidRPr="00022919" w:rsidTr="005F22F9">
        <w:tc>
          <w:tcPr>
            <w:tcW w:w="540" w:type="dxa"/>
          </w:tcPr>
          <w:p w:rsidR="00177EDA" w:rsidRDefault="00177EDA" w:rsidP="005F22F9">
            <w:r>
              <w:rPr>
                <w:noProof/>
              </w:rPr>
              <w:pict>
                <v:shape id="_x0000_s1029" type="#_x0000_t136" style="position:absolute;margin-left:9pt;margin-top:36.9pt;width:102.6pt;height:49.65pt;z-index:-251644416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>
              <w:t>6.</w:t>
            </w:r>
          </w:p>
        </w:tc>
        <w:tc>
          <w:tcPr>
            <w:tcW w:w="1854" w:type="dxa"/>
          </w:tcPr>
          <w:p w:rsidR="00177EDA" w:rsidRPr="00BE2917" w:rsidRDefault="00177EDA" w:rsidP="005F22F9">
            <w:r>
              <w:t>Администрация Учреждения</w:t>
            </w:r>
          </w:p>
        </w:tc>
        <w:tc>
          <w:tcPr>
            <w:tcW w:w="8154" w:type="dxa"/>
          </w:tcPr>
          <w:p w:rsidR="00177EDA" w:rsidRDefault="00177EDA" w:rsidP="005F22F9">
            <w:r>
              <w:t>И. о. директора – Сергачёва Инна Валерьевна</w:t>
            </w:r>
          </w:p>
          <w:p w:rsidR="00177EDA" w:rsidRDefault="00177EDA" w:rsidP="005F22F9">
            <w:r>
              <w:t>Главный бухгалтер – Жигач Татьяна Владимировна</w:t>
            </w:r>
          </w:p>
          <w:p w:rsidR="00177EDA" w:rsidRDefault="00177EDA" w:rsidP="005F22F9">
            <w:r>
              <w:t>Заместитель директора по учебно-воспитательной работе –</w:t>
            </w:r>
          </w:p>
          <w:p w:rsidR="00177EDA" w:rsidRDefault="00177EDA" w:rsidP="005F22F9">
            <w:r>
              <w:t>Никитина Марина Михайловна</w:t>
            </w:r>
          </w:p>
          <w:p w:rsidR="00177EDA" w:rsidRDefault="00177EDA" w:rsidP="005F22F9">
            <w:r>
              <w:t>Инструктор – методист – Сергачёва Инна Валерьевна</w:t>
            </w:r>
          </w:p>
          <w:p w:rsidR="00177EDA" w:rsidRPr="00BE2917" w:rsidRDefault="00177EDA" w:rsidP="005F22F9">
            <w:r>
              <w:t>Инструктор – методист – Быняева Светлана Егоровна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Default="00177EDA" w:rsidP="005F22F9">
            <w:r>
              <w:t>7.</w:t>
            </w:r>
          </w:p>
        </w:tc>
        <w:tc>
          <w:tcPr>
            <w:tcW w:w="1854" w:type="dxa"/>
          </w:tcPr>
          <w:p w:rsidR="00177EDA" w:rsidRPr="00BE2917" w:rsidRDefault="00177EDA" w:rsidP="005F22F9">
            <w:r>
              <w:t>Педагогический состав</w:t>
            </w:r>
          </w:p>
        </w:tc>
        <w:tc>
          <w:tcPr>
            <w:tcW w:w="8154" w:type="dxa"/>
          </w:tcPr>
          <w:p w:rsidR="00177EDA" w:rsidRDefault="00177EDA" w:rsidP="005F22F9">
            <w:r>
              <w:rPr>
                <w:noProof/>
              </w:rPr>
              <w:pict>
                <v:shape id="_x0000_s1030" type="#_x0000_t136" style="position:absolute;margin-left:207.7pt;margin-top:7.55pt;width:176.4pt;height:76.5pt;z-index:-251645440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>
              <w:t xml:space="preserve">15 тренеров – преподавателей, из них: </w:t>
            </w:r>
          </w:p>
          <w:p w:rsidR="00177EDA" w:rsidRDefault="00177EDA" w:rsidP="005F22F9">
            <w:r>
              <w:t xml:space="preserve">-8 – высшая квалификационная категория; </w:t>
            </w:r>
          </w:p>
          <w:p w:rsidR="00177EDA" w:rsidRPr="00BE2917" w:rsidRDefault="00177EDA" w:rsidP="005F22F9">
            <w:r>
              <w:t>-3 – первая квалификационная категория.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Default="00177EDA" w:rsidP="005F22F9">
            <w:r>
              <w:t>8.</w:t>
            </w:r>
          </w:p>
        </w:tc>
        <w:tc>
          <w:tcPr>
            <w:tcW w:w="1854" w:type="dxa"/>
          </w:tcPr>
          <w:p w:rsidR="00177EDA" w:rsidRPr="00BE2917" w:rsidRDefault="00177EDA" w:rsidP="005F22F9">
            <w:r>
              <w:t>Численность обучающихся 2021 – 2022 уч.год</w:t>
            </w:r>
          </w:p>
        </w:tc>
        <w:tc>
          <w:tcPr>
            <w:tcW w:w="8154" w:type="dxa"/>
          </w:tcPr>
          <w:p w:rsidR="00177EDA" w:rsidRDefault="00177EDA" w:rsidP="005F22F9">
            <w:r>
              <w:t>750 обучающихся, из них:</w:t>
            </w:r>
          </w:p>
          <w:p w:rsidR="00177EDA" w:rsidRDefault="00177EDA" w:rsidP="005F22F9">
            <w:r>
              <w:t xml:space="preserve">-478 – на общеразвивающих программах; </w:t>
            </w:r>
          </w:p>
          <w:p w:rsidR="00177EDA" w:rsidRPr="00BE2917" w:rsidRDefault="00177EDA" w:rsidP="005F22F9">
            <w:r>
              <w:t>-272 – на предпрофессиональных.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Default="00177EDA" w:rsidP="005F22F9">
            <w:r>
              <w:t>9.</w:t>
            </w:r>
          </w:p>
        </w:tc>
        <w:tc>
          <w:tcPr>
            <w:tcW w:w="1854" w:type="dxa"/>
          </w:tcPr>
          <w:p w:rsidR="00177EDA" w:rsidRPr="00BE2917" w:rsidRDefault="00177EDA" w:rsidP="005F22F9">
            <w:r>
              <w:t>Сетевое взаимодействие</w:t>
            </w:r>
          </w:p>
        </w:tc>
        <w:tc>
          <w:tcPr>
            <w:tcW w:w="8154" w:type="dxa"/>
          </w:tcPr>
          <w:p w:rsidR="00177EDA" w:rsidRDefault="00177EDA" w:rsidP="005F22F9">
            <w:r>
              <w:t>-Коммунарская средняя общеобразовательная школа №1;</w:t>
            </w:r>
          </w:p>
          <w:p w:rsidR="00177EDA" w:rsidRDefault="00177EDA" w:rsidP="005F22F9">
            <w:r>
              <w:t>-Коммунарская средняя общеобразовательная школа №2;</w:t>
            </w:r>
          </w:p>
          <w:p w:rsidR="00177EDA" w:rsidRDefault="00177EDA" w:rsidP="005F22F9">
            <w:r>
              <w:t>-Коммунарская средняя общеобразовательная школа №3;</w:t>
            </w:r>
          </w:p>
          <w:p w:rsidR="00177EDA" w:rsidRPr="00BE2917" w:rsidRDefault="00177EDA" w:rsidP="005F22F9">
            <w:r>
              <w:t>-Центр «Ладога»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Default="00177EDA" w:rsidP="005F22F9">
            <w:r>
              <w:t>10.</w:t>
            </w:r>
          </w:p>
        </w:tc>
        <w:tc>
          <w:tcPr>
            <w:tcW w:w="1854" w:type="dxa"/>
          </w:tcPr>
          <w:p w:rsidR="00177EDA" w:rsidRDefault="00177EDA" w:rsidP="005F22F9">
            <w:r>
              <w:t>Договор – аренды помещений</w:t>
            </w:r>
          </w:p>
        </w:tc>
        <w:tc>
          <w:tcPr>
            <w:tcW w:w="8154" w:type="dxa"/>
          </w:tcPr>
          <w:p w:rsidR="00177EDA" w:rsidRDefault="00177EDA" w:rsidP="005F22F9">
            <w:r>
              <w:t xml:space="preserve">-МКУ «Культуры и спорта города Коммунар»; </w:t>
            </w:r>
          </w:p>
          <w:p w:rsidR="00177EDA" w:rsidRDefault="00177EDA" w:rsidP="005F22F9">
            <w:r>
              <w:t>-МКУ «Центром здоровья»;</w:t>
            </w:r>
          </w:p>
          <w:p w:rsidR="00177EDA" w:rsidRDefault="00177EDA" w:rsidP="005F22F9">
            <w:r>
              <w:t>-МКУ «ФОК ОЛИМП».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Default="00177EDA" w:rsidP="005F22F9">
            <w:r>
              <w:t>11.</w:t>
            </w:r>
          </w:p>
        </w:tc>
        <w:tc>
          <w:tcPr>
            <w:tcW w:w="1854" w:type="dxa"/>
          </w:tcPr>
          <w:p w:rsidR="00177EDA" w:rsidRDefault="00177EDA" w:rsidP="005F22F9">
            <w:r>
              <w:t>Сотрудничество со средствами массовой информации</w:t>
            </w:r>
          </w:p>
        </w:tc>
        <w:tc>
          <w:tcPr>
            <w:tcW w:w="8154" w:type="dxa"/>
          </w:tcPr>
          <w:p w:rsidR="00177EDA" w:rsidRDefault="00177EDA" w:rsidP="005F22F9">
            <w:r>
              <w:rPr>
                <w:noProof/>
              </w:rPr>
              <w:pict>
                <v:shape id="_x0000_s1031" type="#_x0000_t136" style="position:absolute;margin-left:234.7pt;margin-top:2.05pt;width:2in;height:63pt;z-index:-251642368;mso-position-horizontal-relative:text;mso-position-vertical-relative:text" strokecolor="#0cf">
                  <v:shadow color="#868686"/>
                  <v:textpath style="font-family:&quot;Century Schoolbook&quot;;v-text-kern:t" trim="t" fitpath="t" string="#VK#&#10;"/>
                </v:shape>
              </w:pict>
            </w:r>
            <w:r>
              <w:t>-Газета «Комминфо»;</w:t>
            </w:r>
          </w:p>
          <w:p w:rsidR="00177EDA" w:rsidRDefault="00177EDA" w:rsidP="005F22F9">
            <w:r>
              <w:t xml:space="preserve">-информационный ресурс  Газета «Город Коммунар» </w:t>
            </w:r>
            <w:hyperlink r:id="rId9" w:history="1">
              <w:r w:rsidRPr="00CD6FD2">
                <w:rPr>
                  <w:rStyle w:val="Hyperlink"/>
                </w:rPr>
                <w:t>https://vk.com/gazetagorodkommunar</w:t>
              </w:r>
            </w:hyperlink>
            <w:r>
              <w:t>;</w:t>
            </w:r>
          </w:p>
          <w:p w:rsidR="00177EDA" w:rsidRPr="00D91B57" w:rsidRDefault="00177EDA" w:rsidP="005F22F9">
            <w:r>
              <w:rPr>
                <w:noProof/>
              </w:rPr>
              <w:pict>
                <v:shape id="_x0000_s1032" type="#_x0000_t136" style="position:absolute;margin-left:99.7pt;margin-top:10.15pt;width:284.4pt;height:44.4pt;z-index:-251643392" strokecolor="#0cf">
                  <v:shadow color="#868686"/>
                  <v:textpath style="font-family:&quot;Century Schoolbook&quot;;v-text-kern:t" trim="t" fitpath="t" string="#спортсменгода#&#10;"/>
                </v:shape>
              </w:pict>
            </w:r>
            <w:r>
              <w:t xml:space="preserve">- РЕАЛ – ТВ. 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Default="00177EDA" w:rsidP="005F22F9">
            <w:r>
              <w:t>12.</w:t>
            </w:r>
          </w:p>
        </w:tc>
        <w:tc>
          <w:tcPr>
            <w:tcW w:w="1854" w:type="dxa"/>
          </w:tcPr>
          <w:p w:rsidR="00177EDA" w:rsidRDefault="00177EDA" w:rsidP="005F22F9">
            <w:r>
              <w:t>Ежегодные конкурсы Учреждения</w:t>
            </w:r>
          </w:p>
        </w:tc>
        <w:tc>
          <w:tcPr>
            <w:tcW w:w="8154" w:type="dxa"/>
          </w:tcPr>
          <w:p w:rsidR="00177EDA" w:rsidRDefault="00177EDA" w:rsidP="005F22F9">
            <w:r>
              <w:t xml:space="preserve">-«Спортсмен года»; </w:t>
            </w:r>
          </w:p>
          <w:p w:rsidR="00177EDA" w:rsidRDefault="00177EDA" w:rsidP="005F22F9">
            <w:r>
              <w:t>-«Тренер года».</w:t>
            </w:r>
          </w:p>
        </w:tc>
      </w:tr>
      <w:tr w:rsidR="00177EDA" w:rsidRPr="00022919" w:rsidTr="005F22F9">
        <w:tc>
          <w:tcPr>
            <w:tcW w:w="540" w:type="dxa"/>
          </w:tcPr>
          <w:p w:rsidR="00177EDA" w:rsidRDefault="00177EDA" w:rsidP="005F22F9">
            <w:r>
              <w:t>13.</w:t>
            </w:r>
          </w:p>
        </w:tc>
        <w:tc>
          <w:tcPr>
            <w:tcW w:w="1854" w:type="dxa"/>
          </w:tcPr>
          <w:p w:rsidR="00177EDA" w:rsidRDefault="00177EDA" w:rsidP="005F22F9">
            <w:r>
              <w:t>Традиции</w:t>
            </w:r>
          </w:p>
        </w:tc>
        <w:tc>
          <w:tcPr>
            <w:tcW w:w="8154" w:type="dxa"/>
          </w:tcPr>
          <w:p w:rsidR="00177EDA" w:rsidRDefault="00177EDA" w:rsidP="005F22F9">
            <w:r>
              <w:t>-Осенние легкоатлетические соревнования;</w:t>
            </w:r>
          </w:p>
          <w:p w:rsidR="00177EDA" w:rsidRDefault="00177EDA" w:rsidP="005F22F9">
            <w:r>
              <w:t>-Соревнования, посвящённые «Дню рождения ДЮСШ» (по всем реализуемым программам и видам спорта);</w:t>
            </w:r>
          </w:p>
          <w:p w:rsidR="00177EDA" w:rsidRDefault="00177EDA" w:rsidP="005F22F9">
            <w:r>
              <w:t>-Майская легкоатлетическая эстафета, посвящённая «Дню Победы».</w:t>
            </w:r>
          </w:p>
        </w:tc>
      </w:tr>
      <w:tr w:rsidR="00177EDA" w:rsidRPr="00022919" w:rsidTr="005F22F9">
        <w:trPr>
          <w:trHeight w:val="2480"/>
        </w:trPr>
        <w:tc>
          <w:tcPr>
            <w:tcW w:w="540" w:type="dxa"/>
          </w:tcPr>
          <w:p w:rsidR="00177EDA" w:rsidRDefault="00177EDA" w:rsidP="005F22F9">
            <w:r>
              <w:rPr>
                <w:noProof/>
              </w:rPr>
              <w:pict>
                <v:shape id="_x0000_s1033" type="#_x0000_t136" style="position:absolute;margin-left:-5.4pt;margin-top:51.55pt;width:122.65pt;height:63.95pt;z-index:-251641344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>
              <w:t>14.</w:t>
            </w:r>
          </w:p>
        </w:tc>
        <w:tc>
          <w:tcPr>
            <w:tcW w:w="1854" w:type="dxa"/>
          </w:tcPr>
          <w:p w:rsidR="00177EDA" w:rsidRDefault="00177EDA" w:rsidP="005F22F9">
            <w:r>
              <w:t>Психологический климат в коллективе</w:t>
            </w:r>
          </w:p>
        </w:tc>
        <w:tc>
          <w:tcPr>
            <w:tcW w:w="8154" w:type="dxa"/>
          </w:tcPr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-оптимизм, жизнерадостность;</w:t>
            </w:r>
          </w:p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-доверие и взаимоподдержка;</w:t>
            </w:r>
          </w:p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-интерес и внимание друг к другу;</w:t>
            </w:r>
          </w:p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-свободомыслием и возможностью к творчеству;</w:t>
            </w:r>
          </w:p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-трудовая группа интеллектуально и профессионально совершенствуется;</w:t>
            </w:r>
          </w:p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-ощущаем себя единым целым, гордится общими достижениями;</w:t>
            </w:r>
          </w:p>
          <w:p w:rsidR="00177EDA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</w:pPr>
            <w:r w:rsidRPr="00022919">
              <w:rPr>
                <w:color w:val="000000"/>
              </w:rPr>
              <w:t>-с радостью общаемся друг с другом, участвуют в общих делах, вместе весело проводим свободное время.</w:t>
            </w:r>
          </w:p>
        </w:tc>
      </w:tr>
      <w:tr w:rsidR="00177EDA" w:rsidRPr="00022919" w:rsidTr="005F22F9">
        <w:trPr>
          <w:trHeight w:val="1275"/>
        </w:trPr>
        <w:tc>
          <w:tcPr>
            <w:tcW w:w="540" w:type="dxa"/>
          </w:tcPr>
          <w:p w:rsidR="00177EDA" w:rsidRDefault="00177EDA" w:rsidP="005F22F9">
            <w:r>
              <w:t>15.</w:t>
            </w:r>
          </w:p>
        </w:tc>
        <w:tc>
          <w:tcPr>
            <w:tcW w:w="1854" w:type="dxa"/>
          </w:tcPr>
          <w:p w:rsidR="00177EDA" w:rsidRDefault="00177EDA" w:rsidP="005F22F9">
            <w:r>
              <w:t>Взаимодействие с предприятиями, общественными организациями города</w:t>
            </w:r>
          </w:p>
        </w:tc>
        <w:tc>
          <w:tcPr>
            <w:tcW w:w="8154" w:type="dxa"/>
          </w:tcPr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 соревнования для предприятий города по теннису, дартсу, лёгкой атлетике, плаванию;</w:t>
            </w:r>
          </w:p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 соревнования для инвалидов города по шахматам;</w:t>
            </w:r>
          </w:p>
          <w:p w:rsidR="00177EDA" w:rsidRPr="00022919" w:rsidRDefault="00177EDA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 чемпионаты города по плаванию.</w:t>
            </w:r>
          </w:p>
          <w:p w:rsidR="00177EDA" w:rsidRPr="00022919" w:rsidRDefault="00177EDA" w:rsidP="005F22F9">
            <w:pPr>
              <w:rPr>
                <w:color w:val="000000"/>
              </w:rPr>
            </w:pPr>
          </w:p>
        </w:tc>
      </w:tr>
    </w:tbl>
    <w:p w:rsidR="00177EDA" w:rsidRPr="0053680D" w:rsidRDefault="00177EDA" w:rsidP="00B37DE4"/>
    <w:p w:rsidR="00177EDA" w:rsidRPr="0053680D" w:rsidRDefault="00177EDA" w:rsidP="00A56570"/>
    <w:p w:rsidR="00177EDA" w:rsidRPr="0053680D" w:rsidRDefault="00177EDA" w:rsidP="00A56570"/>
    <w:p w:rsidR="00177EDA" w:rsidRDefault="00177EDA" w:rsidP="00DD0A9A">
      <w:pPr>
        <w:tabs>
          <w:tab w:val="left" w:pos="4470"/>
        </w:tabs>
      </w:pPr>
    </w:p>
    <w:p w:rsidR="00177EDA" w:rsidRDefault="00177EDA" w:rsidP="00DD0A9A">
      <w:pPr>
        <w:tabs>
          <w:tab w:val="left" w:pos="4470"/>
        </w:tabs>
      </w:pPr>
      <w:r>
        <w:rPr>
          <w:noProof/>
        </w:rPr>
        <w:pict>
          <v:shape id="_x0000_s1034" type="#_x0000_t136" style="position:absolute;margin-left:243pt;margin-top:9pt;width:4in;height:387pt;z-index:-251659776" fillcolor="teal" stroked="f">
            <v:shadow on="t" color="#b2b2b2" opacity="52429f" offset="3pt"/>
            <v:textpath style="font-family:&quot;Century Schoolbook&quot;;font-size:24pt;v-text-kern:t" trim="t" fitpath="t" string="МЫ ОБУЧАЕМ &#10;ВСЕХ &#10;ЖЕЛАЮЩИХ:&#10;&#10; ОТ МАЛА&#10; &#10;ДО ВЕЛИКА"/>
          </v:shape>
        </w:pict>
      </w:r>
    </w:p>
    <w:p w:rsidR="00177EDA" w:rsidRDefault="00177EDA" w:rsidP="00DD0A9A">
      <w:pPr>
        <w:tabs>
          <w:tab w:val="left" w:pos="4470"/>
        </w:tabs>
      </w:pPr>
    </w:p>
    <w:p w:rsidR="00177EDA" w:rsidRPr="00DA29B9" w:rsidRDefault="00177EDA" w:rsidP="00DD0A9A"/>
    <w:p w:rsidR="00177EDA" w:rsidRPr="00DA29B9" w:rsidRDefault="00177EDA" w:rsidP="00DD0A9A">
      <w:r>
        <w:rPr>
          <w:noProof/>
        </w:rPr>
        <w:pict>
          <v:shape id="_x0000_s1035" type="#_x0000_t75" style="position:absolute;margin-left:18pt;margin-top:3.6pt;width:244pt;height:3in;z-index:-251660800">
            <v:imagedata r:id="rId10" o:title=""/>
          </v:shape>
        </w:pict>
      </w:r>
    </w:p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Default="00177EDA" w:rsidP="00DD0A9A"/>
    <w:p w:rsidR="00177EDA" w:rsidRDefault="00177EDA" w:rsidP="00DD0A9A"/>
    <w:p w:rsidR="00177EDA" w:rsidRDefault="00177EDA" w:rsidP="00DD0A9A">
      <w:pPr>
        <w:tabs>
          <w:tab w:val="left" w:pos="5780"/>
        </w:tabs>
      </w:pPr>
      <w:r>
        <w:rPr>
          <w:noProof/>
        </w:rPr>
        <w:pict>
          <v:shape id="_x0000_s1036" type="#_x0000_t75" style="position:absolute;margin-left:36pt;margin-top:8.45pt;width:357pt;height:330pt;z-index:251640320">
            <v:imagedata r:id="rId11" o:title=""/>
          </v:shape>
        </w:pict>
      </w:r>
      <w:r>
        <w:tab/>
      </w:r>
    </w:p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Pr="00DA29B9" w:rsidRDefault="00177EDA" w:rsidP="00DD0A9A"/>
    <w:p w:rsidR="00177EDA" w:rsidRDefault="00177EDA" w:rsidP="00DD0A9A">
      <w:pPr>
        <w:jc w:val="right"/>
      </w:pPr>
    </w:p>
    <w:p w:rsidR="00177EDA" w:rsidRPr="0053680D" w:rsidRDefault="00177EDA" w:rsidP="00A56570"/>
    <w:p w:rsidR="00177EDA" w:rsidRPr="00464658" w:rsidRDefault="00177EDA" w:rsidP="00DD0A9A">
      <w:pPr>
        <w:pStyle w:val="BodyTextIndent"/>
        <w:tabs>
          <w:tab w:val="left" w:pos="1980"/>
        </w:tabs>
        <w:ind w:firstLine="0"/>
        <w:jc w:val="center"/>
        <w:rPr>
          <w:b/>
          <w:bCs/>
          <w:color w:val="008080"/>
          <w:sz w:val="36"/>
          <w:szCs w:val="36"/>
        </w:rPr>
      </w:pPr>
      <w:r>
        <w:rPr>
          <w:noProof/>
        </w:rPr>
        <w:pict>
          <v:shape id="_x0000_s1037" type="#_x0000_t136" style="position:absolute;left:0;text-align:left;margin-left:189pt;margin-top:18pt;width:333pt;height:54pt;z-index:-251658752" strokecolor="#0cf">
            <v:shadow color="#868686"/>
            <v:textpath style="font-family:&quot;Century Schoolbook&quot;;v-text-kern:t" trim="t" fitpath="t" string="#POBEDA#&#10;"/>
          </v:shape>
        </w:pict>
      </w:r>
      <w:r w:rsidRPr="00464658">
        <w:rPr>
          <w:b/>
          <w:bCs/>
          <w:color w:val="008080"/>
          <w:sz w:val="36"/>
          <w:szCs w:val="36"/>
        </w:rPr>
        <w:t>#КЕМИЧЕММЫГОРДИМСЯ#</w:t>
      </w:r>
      <w:r>
        <w:rPr>
          <w:b/>
          <w:bCs/>
          <w:color w:val="008080"/>
          <w:sz w:val="36"/>
          <w:szCs w:val="36"/>
        </w:rPr>
        <w:t>УРА#</w:t>
      </w:r>
    </w:p>
    <w:p w:rsidR="00177EDA" w:rsidRDefault="00177EDA" w:rsidP="00DD0A9A"/>
    <w:p w:rsidR="00177EDA" w:rsidRPr="005803D5" w:rsidRDefault="00177EDA" w:rsidP="00DD0A9A">
      <w:pPr>
        <w:jc w:val="center"/>
        <w:rPr>
          <w:b/>
          <w:bCs/>
        </w:rPr>
      </w:pPr>
      <w:r>
        <w:rPr>
          <w:noProof/>
        </w:rPr>
        <w:pict>
          <v:shape id="_x0000_s1038" type="#_x0000_t75" style="position:absolute;left:0;text-align:left;margin-left:0;margin-top:5.7pt;width:2in;height:297pt;z-index:-251652608">
            <v:imagedata r:id="rId12" o:title=""/>
          </v:shape>
        </w:pict>
      </w:r>
    </w:p>
    <w:p w:rsidR="00177EDA" w:rsidRPr="005803D5" w:rsidRDefault="00177EDA" w:rsidP="00DD0A9A">
      <w:pPr>
        <w:jc w:val="center"/>
        <w:rPr>
          <w:b/>
          <w:bCs/>
        </w:rPr>
      </w:pPr>
    </w:p>
    <w:p w:rsidR="00177EDA" w:rsidRDefault="00177EDA" w:rsidP="00DD0A9A">
      <w:pPr>
        <w:sectPr w:rsidR="00177EDA" w:rsidSect="00DD0A9A">
          <w:pgSz w:w="11906" w:h="16838"/>
          <w:pgMar w:top="540" w:right="748" w:bottom="539" w:left="720" w:header="708" w:footer="708" w:gutter="0"/>
          <w:pgBorders w:offsetFrom="page">
            <w:top w:val="threeDEmboss" w:sz="24" w:space="24" w:color="008080"/>
            <w:left w:val="threeDEmboss" w:sz="24" w:space="24" w:color="008080"/>
            <w:bottom w:val="threeDEngrave" w:sz="24" w:space="24" w:color="008080"/>
            <w:right w:val="threeDEngrave" w:sz="24" w:space="24" w:color="008080"/>
          </w:pgBorders>
          <w:cols w:space="708"/>
          <w:docGrid w:linePitch="360"/>
        </w:sectPr>
      </w:pPr>
      <w:r>
        <w:rPr>
          <w:noProof/>
        </w:rPr>
        <w:pict>
          <v:shape id="_x0000_s1039" type="#_x0000_t75" style="position:absolute;margin-left:18pt;margin-top:428.1pt;width:225pt;height:279pt;z-index:-251649536">
            <v:imagedata r:id="rId13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07pt;margin-top:356.1pt;width:126pt;height:90pt;z-index:251647488;v-text-anchor:middle" fillcolor="#099" strokecolor="#099" strokeweight=".1297mm">
            <v:fill opacity=".5"/>
            <v:textbox inset="0,0,0,0">
              <w:txbxContent>
                <w:p w:rsidR="00177EDA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Андреев Корнелиу</w:t>
                  </w:r>
                  <w:r w:rsidRPr="00016768">
                    <w:rPr>
                      <w:b/>
                      <w:bCs/>
                    </w:rPr>
                    <w:t xml:space="preserve"> </w:t>
                  </w:r>
                </w:p>
                <w:p w:rsidR="00177EDA" w:rsidRDefault="00177EDA" w:rsidP="00804C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(2004</w:t>
                  </w:r>
                  <w:r w:rsidRPr="00016768">
                    <w:rPr>
                      <w:b/>
                      <w:bCs/>
                    </w:rPr>
                    <w:t xml:space="preserve"> г.р.)</w:t>
                  </w:r>
                </w:p>
                <w:p w:rsidR="00177EDA" w:rsidRDefault="00177EDA" w:rsidP="00804CF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ПЛАВАНИЕ</w:t>
                  </w:r>
                </w:p>
                <w:p w:rsidR="00177EDA" w:rsidRPr="00016768" w:rsidRDefault="00177EDA" w:rsidP="00804C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«Кандидат в мастера спорта России»</w:t>
                  </w:r>
                </w:p>
                <w:p w:rsidR="00177EDA" w:rsidRPr="00016768" w:rsidRDefault="00177EDA" w:rsidP="00DD0A9A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oval id="_s1074" o:spid="_x0000_s1041" style="position:absolute;margin-left:189pt;margin-top:311.1pt;width:189.5pt;height:180pt;z-index:251642368;v-text-anchor:middle" o:dgmnodekind="0" fillcolor="#9c0" strokecolor="#9c0" strokeweight=".1297mm">
            <v:fill opacity=".5"/>
            <o:lock v:ext="edit" text="t"/>
          </v:oval>
        </w:pict>
      </w:r>
      <w:r>
        <w:rPr>
          <w:noProof/>
        </w:rPr>
        <w:pict>
          <v:shape id="_x0000_s1042" type="#_x0000_t202" style="position:absolute;margin-left:369pt;margin-top:50.1pt;width:126pt;height:90pt;z-index:251670016;v-text-anchor:middle" fillcolor="#099" strokecolor="#099" strokeweight=".1297mm">
            <v:fill opacity=".5"/>
            <v:textbox inset="0,0,0,0">
              <w:txbxContent>
                <w:p w:rsidR="00177EDA" w:rsidRPr="00016768" w:rsidRDefault="00177EDA" w:rsidP="00D22F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Шишонок Дмитрий</w:t>
                  </w:r>
                  <w:r w:rsidRPr="00016768">
                    <w:rPr>
                      <w:b/>
                      <w:bCs/>
                    </w:rPr>
                    <w:t xml:space="preserve"> (</w:t>
                  </w:r>
                  <w:r>
                    <w:rPr>
                      <w:b/>
                      <w:bCs/>
                    </w:rPr>
                    <w:t>1999</w:t>
                  </w:r>
                  <w:r w:rsidRPr="00016768">
                    <w:rPr>
                      <w:b/>
                      <w:bCs/>
                    </w:rPr>
                    <w:t xml:space="preserve"> г.р.)</w:t>
                  </w:r>
                </w:p>
                <w:p w:rsidR="00177EDA" w:rsidRDefault="00177EDA" w:rsidP="00D22FF5">
                  <w:pPr>
                    <w:jc w:val="center"/>
                    <w:rPr>
                      <w:b/>
                      <w:bCs/>
                    </w:rPr>
                  </w:pPr>
                  <w:r w:rsidRPr="00016768">
                    <w:rPr>
                      <w:b/>
                      <w:bCs/>
                    </w:rPr>
                    <w:t>ПЛАВАНИЕ</w:t>
                  </w:r>
                </w:p>
                <w:p w:rsidR="00177EDA" w:rsidRPr="00016768" w:rsidRDefault="00177EDA" w:rsidP="00D22F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Присвоено звание «Мастера спорта России»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3" style="position:absolute;margin-left:351pt;margin-top:14.1pt;width:180pt;height:175.8pt;z-index:251668992;v-text-anchor:middle" o:dgmnodekind="0" fillcolor="#099" strokecolor="#099" strokeweight=".1297mm">
            <v:fill opacity=".5"/>
            <o:lock v:ext="edit" text="t"/>
          </v:oval>
        </w:pict>
      </w:r>
      <w:r>
        <w:rPr>
          <w:noProof/>
        </w:rPr>
        <w:pict>
          <v:shape id="_x0000_s1044" type="#_x0000_t75" style="position:absolute;margin-left:351pt;margin-top:167.1pt;width:171pt;height:163pt;z-index:-251648512">
            <v:imagedata r:id="rId14" o:title="" croptop="8294f" cropleft="11674f" cropright="13926f"/>
          </v:shape>
        </w:pict>
      </w:r>
      <w:r>
        <w:rPr>
          <w:noProof/>
        </w:rPr>
        <w:pict>
          <v:shape id="_x0000_s1045" type="#_x0000_t75" style="position:absolute;margin-left:324pt;margin-top:347.1pt;width:189pt;height:342pt;z-index:-251650560">
            <v:imagedata r:id="rId15" o:title="" croptop="8822f" cropbottom="8822f"/>
          </v:shape>
        </w:pict>
      </w:r>
      <w:r>
        <w:rPr>
          <w:noProof/>
        </w:rPr>
        <w:pict>
          <v:shape id="_x0000_s1046" type="#_x0000_t202" style="position:absolute;margin-left:18pt;margin-top:338.1pt;width:135pt;height:117pt;z-index:251645440;v-text-anchor:middle" fillcolor="#099" strokecolor="#099" strokeweight=".1297mm">
            <v:fill opacity=".5"/>
            <v:textbox inset="0,0,0,0">
              <w:txbxContent>
                <w:p w:rsidR="00177EDA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Шамрова Яна</w:t>
                  </w:r>
                  <w:r w:rsidRPr="00E275C8">
                    <w:rPr>
                      <w:b/>
                      <w:bCs/>
                    </w:rPr>
                    <w:t xml:space="preserve"> </w:t>
                  </w:r>
                </w:p>
                <w:p w:rsidR="00177EDA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(2004</w:t>
                  </w:r>
                  <w:r w:rsidRPr="00E275C8">
                    <w:rPr>
                      <w:b/>
                      <w:bCs/>
                    </w:rPr>
                    <w:t xml:space="preserve"> г.р.)</w:t>
                  </w:r>
                </w:p>
                <w:p w:rsidR="00177EDA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Лебеде Вячеслав</w:t>
                  </w:r>
                </w:p>
                <w:p w:rsidR="00177EDA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(2002 г.р.)</w:t>
                  </w:r>
                </w:p>
                <w:p w:rsidR="00177EDA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ЛЁГКАЯ АТЛЕТИКА</w:t>
                  </w:r>
                </w:p>
                <w:p w:rsidR="00177EDA" w:rsidRDefault="00177EDA" w:rsidP="00DD0A9A">
                  <w:pPr>
                    <w:jc w:val="center"/>
                    <w:rPr>
                      <w:b/>
                      <w:bCs/>
                    </w:rPr>
                  </w:pPr>
                </w:p>
                <w:p w:rsidR="00177EDA" w:rsidRPr="00016768" w:rsidRDefault="00177EDA" w:rsidP="00804C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«Кандидаты в мастера спорта России»</w:t>
                  </w:r>
                </w:p>
                <w:p w:rsidR="00177EDA" w:rsidRPr="00E275C8" w:rsidRDefault="00177EDA" w:rsidP="00DD0A9A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oval id="_s1098" o:spid="_x0000_s1047" style="position:absolute;margin-left:-18pt;margin-top:293.1pt;width:207pt;height:200.85pt;z-index:251641344;v-text-anchor:middle" o:dgmnodekind="0" fillcolor="#339" strokecolor="#339" strokeweight=".1297mm">
            <v:fill opacity=".5"/>
            <o:lock v:ext="edit" text="t"/>
          </v:oval>
        </w:pict>
      </w:r>
      <w:r>
        <w:rPr>
          <w:noProof/>
        </w:rPr>
        <w:pict>
          <v:shape id="_x0000_s1048" type="#_x0000_t202" style="position:absolute;margin-left:162pt;margin-top:203.1pt;width:2in;height:90pt;z-index:251646464;v-text-anchor:middle" fillcolor="#099" strokecolor="#099" strokeweight=".1297mm">
            <v:fill opacity=".5"/>
            <v:textbox inset="0,0,0,0">
              <w:txbxContent>
                <w:p w:rsidR="00177EDA" w:rsidRPr="00016768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Сорокина Вера (2004 </w:t>
                  </w:r>
                  <w:r w:rsidRPr="00016768">
                    <w:rPr>
                      <w:b/>
                      <w:bCs/>
                    </w:rPr>
                    <w:t>г.р.)</w:t>
                  </w:r>
                </w:p>
                <w:p w:rsidR="00177EDA" w:rsidRPr="00016768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 w:rsidRPr="00016768">
                    <w:rPr>
                      <w:b/>
                      <w:bCs/>
                    </w:rPr>
                    <w:t>ЛЁГКАЯ АТЛЕТИКА</w:t>
                  </w:r>
                </w:p>
                <w:p w:rsidR="00177EDA" w:rsidRPr="00016768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«Кандидат в мастера спорта России»</w:t>
                  </w:r>
                </w:p>
              </w:txbxContent>
            </v:textbox>
          </v:shape>
        </w:pict>
      </w:r>
      <w:r>
        <w:rPr>
          <w:noProof/>
        </w:rPr>
        <w:pict>
          <v:oval id="_s1104" o:spid="_x0000_s1049" style="position:absolute;margin-left:2in;margin-top:149.1pt;width:180pt;height:175.8pt;z-index:251643392;v-text-anchor:middle" o:dgmnodekind="0" fillcolor="#099" strokecolor="#099" strokeweight=".1297mm">
            <v:fill opacity=".5"/>
            <o:lock v:ext="edit" text="t"/>
          </v:oval>
        </w:pict>
      </w:r>
      <w:r>
        <w:rPr>
          <w:noProof/>
        </w:rPr>
        <w:pict>
          <v:shape id="_x0000_s1050" type="#_x0000_t75" style="position:absolute;margin-left:171pt;margin-top:14.1pt;width:189pt;height:249.4pt;z-index:-251651584">
            <v:imagedata r:id="rId16" o:title=""/>
          </v:shape>
        </w:pict>
      </w:r>
      <w:r>
        <w:rPr>
          <w:noProof/>
        </w:rPr>
        <w:pict>
          <v:shape id="_x0000_s1051" type="#_x0000_t202" style="position:absolute;margin-left:27pt;margin-top:194.1pt;width:126pt;height:90pt;z-index:251648512;v-text-anchor:middle" fillcolor="#099" strokecolor="#099" strokeweight=".1297mm">
            <v:fill opacity=".5"/>
            <v:textbox inset="0,0,0,0">
              <w:txbxContent>
                <w:p w:rsidR="00177EDA" w:rsidRPr="00016768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Максимова Татьяна</w:t>
                  </w:r>
                  <w:r w:rsidRPr="00016768">
                    <w:rPr>
                      <w:b/>
                      <w:bCs/>
                    </w:rPr>
                    <w:t xml:space="preserve"> (</w:t>
                  </w:r>
                  <w:r>
                    <w:rPr>
                      <w:b/>
                      <w:bCs/>
                    </w:rPr>
                    <w:t>2007</w:t>
                  </w:r>
                  <w:r w:rsidRPr="00016768">
                    <w:rPr>
                      <w:b/>
                      <w:bCs/>
                    </w:rPr>
                    <w:t xml:space="preserve"> г.р.)</w:t>
                  </w:r>
                </w:p>
                <w:p w:rsidR="00177EDA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 w:rsidRPr="00016768">
                    <w:rPr>
                      <w:b/>
                      <w:bCs/>
                    </w:rPr>
                    <w:t>ПЛАВАНИЕ</w:t>
                  </w:r>
                </w:p>
                <w:p w:rsidR="00177EDA" w:rsidRPr="00016768" w:rsidRDefault="00177EDA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Присвоено звание «Мастера спорта России»</w:t>
                  </w:r>
                </w:p>
              </w:txbxContent>
            </v:textbox>
          </v:shape>
        </w:pict>
      </w:r>
      <w:r>
        <w:rPr>
          <w:noProof/>
        </w:rPr>
        <w:pict>
          <v:oval id="_s1088" o:spid="_x0000_s1052" style="position:absolute;margin-left:0;margin-top:149.1pt;width:171pt;height:162pt;z-index:251644416;v-text-anchor:middle" o:dgmnodekind="0" fillcolor="#099" strokecolor="#099" strokeweight=".1297mm">
            <v:fill opacity=".5"/>
            <o:lock v:ext="edit" text="t"/>
          </v:oval>
        </w:pict>
      </w:r>
    </w:p>
    <w:p w:rsidR="00177EDA" w:rsidRDefault="00177EDA" w:rsidP="00614703">
      <w:pPr>
        <w:jc w:val="right"/>
      </w:pPr>
      <w:r>
        <w:rPr>
          <w:noProof/>
        </w:rPr>
        <w:pict>
          <v:shape id="_x0000_s1053" type="#_x0000_t136" style="position:absolute;left:0;text-align:left;margin-left:0;margin-top:0;width:522pt;height:153pt;z-index:-251657728" fillcolor="teal" stroked="f">
            <v:shadow on="t" color="#b2b2b2" opacity="52429f" offset="3pt"/>
            <v:textpath style="font-family:&quot;Century Schoolbook&quot;;font-size:24pt;v-text-kern:t" trim="t" fitpath="t" string="У НАС &#10;РАБОТАЮТ &#10;ПРОФЕССИОНАЛЫ"/>
          </v:shape>
        </w:pict>
      </w:r>
    </w:p>
    <w:p w:rsidR="00177EDA" w:rsidRDefault="00177EDA" w:rsidP="00614703">
      <w:pPr>
        <w:jc w:val="right"/>
      </w:pPr>
    </w:p>
    <w:p w:rsidR="00177EDA" w:rsidRPr="00120917" w:rsidRDefault="00177EDA" w:rsidP="00614703"/>
    <w:p w:rsidR="00177EDA" w:rsidRPr="00120917" w:rsidRDefault="00177EDA" w:rsidP="00614703"/>
    <w:p w:rsidR="00177EDA" w:rsidRPr="00120917" w:rsidRDefault="00177EDA" w:rsidP="00614703"/>
    <w:p w:rsidR="00177EDA" w:rsidRPr="00120917" w:rsidRDefault="00177EDA" w:rsidP="00614703"/>
    <w:p w:rsidR="00177EDA" w:rsidRDefault="00177EDA" w:rsidP="00614703">
      <w:pPr>
        <w:tabs>
          <w:tab w:val="left" w:pos="1050"/>
        </w:tabs>
      </w:pPr>
    </w:p>
    <w:p w:rsidR="00177EDA" w:rsidRPr="003056F0" w:rsidRDefault="00177EDA" w:rsidP="00614703"/>
    <w:p w:rsidR="00177EDA" w:rsidRPr="003056F0" w:rsidRDefault="00177EDA" w:rsidP="00614703"/>
    <w:p w:rsidR="00177EDA" w:rsidRPr="003056F0" w:rsidRDefault="00177EDA" w:rsidP="00614703"/>
    <w:p w:rsidR="00177EDA" w:rsidRPr="003056F0" w:rsidRDefault="00177EDA" w:rsidP="00614703"/>
    <w:p w:rsidR="00177EDA" w:rsidRPr="003056F0" w:rsidRDefault="00177EDA" w:rsidP="00614703"/>
    <w:p w:rsidR="00177EDA" w:rsidRPr="003056F0" w:rsidRDefault="00177EDA" w:rsidP="00614703"/>
    <w:p w:rsidR="00177EDA" w:rsidRPr="005D3EC5" w:rsidRDefault="00177EDA" w:rsidP="005D3EC5">
      <w:pPr>
        <w:tabs>
          <w:tab w:val="left" w:pos="9100"/>
        </w:tabs>
      </w:pPr>
    </w:p>
    <w:p w:rsidR="00177EDA" w:rsidRPr="004B6DF0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 w:rsidRPr="004B6DF0"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  <w:t>РОБЕРТ РОЖДЕСТВЕНСКИЙ</w:t>
      </w:r>
    </w:p>
    <w:p w:rsidR="00177EDA" w:rsidRPr="004B6DF0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Pr="004B6DF0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 w:rsidRPr="004B6DF0"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  <w:t>«ПОСВЯЩЕНИЕ ТРЕНЕРУ»</w:t>
      </w:r>
    </w:p>
    <w:p w:rsidR="00177EDA" w:rsidRPr="004B6DF0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Pr="004B6DF0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614703">
      <w:pPr>
        <w:jc w:val="center"/>
        <w:rPr>
          <w:rFonts w:ascii="Bookman Old Style" w:hAnsi="Bookman Old Style" w:cs="Bookman Old Style"/>
          <w:sz w:val="28"/>
          <w:szCs w:val="28"/>
        </w:rPr>
      </w:pP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Спортсмены возникают, вырастая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Из тренера, как ветви из ствола.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Час грянул! Чемпион на пьедестале!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А тренеру негромкая хвала.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К нему подходят, руку жмут до хруста: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"А твой-то, твой! Спортменище! Орёл!"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А тренер головой кивает грустно –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Как будто потерял – не приобрел...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Как будто помогал ему Всевышний...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Как будто не исполнилась мечта...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И кажется обыденной, привычной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Невиданная эта высота...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Его питомец замер, задыхаясь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В сиянье золоченого венца...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Вновь тренеру – теряя, чертыхаясь –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Вести по жизни нового юнца.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Вновь чувствовать, что в молодость вернулся,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Шептать неулыбающимся ртом: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"Ты выиграешь!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Только не волнуйся!"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И знать, что под рукою валидол...</w:t>
      </w:r>
    </w:p>
    <w:p w:rsidR="00177EDA" w:rsidRPr="00B536EF" w:rsidRDefault="00177EDA" w:rsidP="00614703">
      <w:pPr>
        <w:rPr>
          <w:rFonts w:ascii="Bookman Old Style" w:hAnsi="Bookman Old Style" w:cs="Bookman Old Style"/>
          <w:sz w:val="28"/>
          <w:szCs w:val="28"/>
        </w:rPr>
      </w:pPr>
    </w:p>
    <w:p w:rsidR="00177EDA" w:rsidRPr="00B536EF" w:rsidRDefault="00177EDA" w:rsidP="00614703">
      <w:pPr>
        <w:tabs>
          <w:tab w:val="left" w:pos="7270"/>
        </w:tabs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ab/>
      </w:r>
    </w:p>
    <w:p w:rsidR="00177EDA" w:rsidRPr="00614703" w:rsidRDefault="00177EDA" w:rsidP="00614703">
      <w:pPr>
        <w:jc w:val="center"/>
        <w:rPr>
          <w:b/>
          <w:bCs/>
          <w:color w:val="008080"/>
          <w:sz w:val="36"/>
          <w:szCs w:val="36"/>
        </w:rPr>
      </w:pPr>
      <w:r>
        <w:rPr>
          <w:sz w:val="36"/>
          <w:szCs w:val="36"/>
        </w:rPr>
        <w:tab/>
      </w:r>
      <w:r w:rsidRPr="00614703">
        <w:rPr>
          <w:b/>
          <w:bCs/>
          <w:color w:val="008080"/>
          <w:sz w:val="36"/>
          <w:szCs w:val="36"/>
        </w:rPr>
        <w:t>#</w:t>
      </w:r>
      <w:r>
        <w:rPr>
          <w:b/>
          <w:bCs/>
          <w:color w:val="008080"/>
          <w:sz w:val="36"/>
          <w:szCs w:val="36"/>
        </w:rPr>
        <w:t>МЕЧТАТЬНЕВРЕДНО</w:t>
      </w:r>
      <w:r w:rsidRPr="00614703">
        <w:rPr>
          <w:b/>
          <w:bCs/>
          <w:color w:val="008080"/>
          <w:sz w:val="36"/>
          <w:szCs w:val="36"/>
        </w:rPr>
        <w:t>#</w:t>
      </w:r>
      <w:r>
        <w:rPr>
          <w:b/>
          <w:bCs/>
          <w:color w:val="008080"/>
          <w:sz w:val="36"/>
          <w:szCs w:val="36"/>
        </w:rPr>
        <w:t>АМОЖЕТМЕЧТЫСБЫВАЮТСЯ</w:t>
      </w:r>
      <w:r w:rsidRPr="00614703">
        <w:rPr>
          <w:b/>
          <w:bCs/>
          <w:color w:val="008080"/>
          <w:sz w:val="36"/>
          <w:szCs w:val="36"/>
        </w:rPr>
        <w:t>#</w:t>
      </w:r>
      <w:r>
        <w:rPr>
          <w:b/>
          <w:bCs/>
          <w:color w:val="008080"/>
          <w:sz w:val="36"/>
          <w:szCs w:val="36"/>
        </w:rPr>
        <w:t>ВЕРИТЬИПОБЕЖДАТЬ</w:t>
      </w:r>
      <w:r w:rsidRPr="00614703">
        <w:rPr>
          <w:b/>
          <w:bCs/>
          <w:color w:val="008080"/>
          <w:sz w:val="36"/>
          <w:szCs w:val="36"/>
        </w:rPr>
        <w:t>#</w:t>
      </w:r>
    </w:p>
    <w:p w:rsidR="00177EDA" w:rsidRDefault="00177EDA" w:rsidP="00614703">
      <w:pPr>
        <w:tabs>
          <w:tab w:val="left" w:pos="3540"/>
        </w:tabs>
        <w:rPr>
          <w:sz w:val="36"/>
          <w:szCs w:val="36"/>
        </w:rPr>
      </w:pPr>
    </w:p>
    <w:p w:rsidR="00177EDA" w:rsidRPr="004B6DF0" w:rsidRDefault="00177EDA" w:rsidP="00614703">
      <w:pPr>
        <w:rPr>
          <w:sz w:val="36"/>
          <w:szCs w:val="36"/>
        </w:rPr>
      </w:pPr>
      <w:r>
        <w:rPr>
          <w:noProof/>
        </w:rPr>
        <w:pict>
          <v:shape id="_x0000_s1054" type="#_x0000_t75" style="position:absolute;margin-left:36pt;margin-top:.9pt;width:486pt;height:261pt;z-index:-251656704">
            <v:imagedata r:id="rId17" o:title="" croptop="15008f"/>
          </v:shape>
        </w:pict>
      </w:r>
    </w:p>
    <w:p w:rsidR="00177EDA" w:rsidRPr="004B6DF0" w:rsidRDefault="00177EDA" w:rsidP="00614703">
      <w:pPr>
        <w:rPr>
          <w:sz w:val="36"/>
          <w:szCs w:val="36"/>
        </w:rPr>
      </w:pPr>
    </w:p>
    <w:p w:rsidR="00177EDA" w:rsidRPr="004B6DF0" w:rsidRDefault="00177EDA" w:rsidP="00614703">
      <w:pPr>
        <w:rPr>
          <w:sz w:val="36"/>
          <w:szCs w:val="36"/>
        </w:rPr>
      </w:pPr>
    </w:p>
    <w:p w:rsidR="00177EDA" w:rsidRPr="004B6DF0" w:rsidRDefault="00177EDA" w:rsidP="00614703">
      <w:pPr>
        <w:rPr>
          <w:sz w:val="36"/>
          <w:szCs w:val="36"/>
        </w:rPr>
      </w:pPr>
    </w:p>
    <w:p w:rsidR="00177EDA" w:rsidRPr="004B6DF0" w:rsidRDefault="00177EDA" w:rsidP="00614703">
      <w:pPr>
        <w:rPr>
          <w:sz w:val="36"/>
          <w:szCs w:val="36"/>
        </w:rPr>
      </w:pPr>
      <w:r>
        <w:rPr>
          <w:noProof/>
        </w:rPr>
        <w:pict>
          <v:shape id="_x0000_s1055" type="#_x0000_t202" style="position:absolute;margin-left:90pt;margin-top:8.1pt;width:117pt;height:54pt;z-index:251651584;v-text-anchor:middle" fillcolor="#099" strokecolor="#099" strokeweight=".1297mm">
            <v:fill opacity=".5"/>
            <v:textbox inset="0,0,0,0">
              <w:txbxContent>
                <w:p w:rsidR="00177EDA" w:rsidRPr="000171D6" w:rsidRDefault="00177EDA" w:rsidP="00A21CB6">
                  <w:pPr>
                    <w:jc w:val="center"/>
                    <w:rPr>
                      <w:b/>
                      <w:bCs/>
                      <w:color w:val="CCFFFF"/>
                    </w:rPr>
                  </w:pPr>
                  <w:r w:rsidRPr="000171D6">
                    <w:rPr>
                      <w:b/>
                      <w:bCs/>
                      <w:color w:val="CCFFFF"/>
                    </w:rPr>
                    <w:t>МБОУДО КОММУНАРСКАЯ ДЮСШ</w:t>
                  </w:r>
                </w:p>
              </w:txbxContent>
            </v:textbox>
          </v:shape>
        </w:pict>
      </w:r>
    </w:p>
    <w:p w:rsidR="00177EDA" w:rsidRPr="004B6DF0" w:rsidRDefault="00177EDA" w:rsidP="00614703">
      <w:pPr>
        <w:rPr>
          <w:sz w:val="36"/>
          <w:szCs w:val="36"/>
        </w:rPr>
      </w:pPr>
    </w:p>
    <w:p w:rsidR="00177EDA" w:rsidRPr="004B6DF0" w:rsidRDefault="00177EDA" w:rsidP="00614703">
      <w:pPr>
        <w:rPr>
          <w:sz w:val="36"/>
          <w:szCs w:val="36"/>
        </w:rPr>
      </w:pPr>
    </w:p>
    <w:p w:rsidR="00177EDA" w:rsidRPr="004B6DF0" w:rsidRDefault="00177EDA" w:rsidP="00614703">
      <w:pPr>
        <w:rPr>
          <w:sz w:val="36"/>
          <w:szCs w:val="36"/>
        </w:rPr>
      </w:pPr>
    </w:p>
    <w:p w:rsidR="00177EDA" w:rsidRPr="004B6DF0" w:rsidRDefault="00177EDA" w:rsidP="00614703">
      <w:pPr>
        <w:rPr>
          <w:sz w:val="36"/>
          <w:szCs w:val="36"/>
        </w:rPr>
      </w:pPr>
    </w:p>
    <w:p w:rsidR="00177EDA" w:rsidRDefault="00177EDA" w:rsidP="00614703">
      <w:pPr>
        <w:rPr>
          <w:sz w:val="36"/>
          <w:szCs w:val="36"/>
        </w:rPr>
      </w:pPr>
    </w:p>
    <w:p w:rsidR="00177EDA" w:rsidRDefault="00177EDA" w:rsidP="00614703">
      <w:pPr>
        <w:rPr>
          <w:sz w:val="36"/>
          <w:szCs w:val="36"/>
        </w:rPr>
      </w:pPr>
    </w:p>
    <w:p w:rsidR="00177EDA" w:rsidRDefault="00177EDA" w:rsidP="00614703">
      <w:pPr>
        <w:jc w:val="right"/>
        <w:rPr>
          <w:sz w:val="36"/>
          <w:szCs w:val="36"/>
        </w:rPr>
      </w:pPr>
    </w:p>
    <w:p w:rsidR="00177EDA" w:rsidRDefault="00177EDA" w:rsidP="005D3EC5">
      <w:pPr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A21CB6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  <w:t>МЫ давно работаем над реализацией своей мечты!</w:t>
      </w:r>
    </w:p>
    <w:p w:rsidR="00177EDA" w:rsidRDefault="00177EDA" w:rsidP="00A21CB6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  <w:t>Возможно, когда – нибудь, наша мечта осуществится, и мы будем встречать вас в новом, современном здании!!!</w:t>
      </w:r>
    </w:p>
    <w:p w:rsidR="00177EDA" w:rsidRDefault="00177EDA" w:rsidP="00614703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614703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614703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>
        <w:rPr>
          <w:noProof/>
        </w:rPr>
        <w:pict>
          <v:shape id="_x0000_s1056" type="#_x0000_t75" style="position:absolute;left:0;text-align:left;margin-left:36pt;margin-top:5.7pt;width:153pt;height:253.85pt;z-index:-251653632">
            <v:imagedata r:id="rId18" o:title=""/>
          </v:shape>
        </w:pict>
      </w:r>
    </w:p>
    <w:p w:rsidR="00177EDA" w:rsidRDefault="00177EDA" w:rsidP="00614703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>
        <w:rPr>
          <w:noProof/>
        </w:rPr>
        <w:pict>
          <v:shape id="_x0000_s1057" type="#_x0000_t136" style="position:absolute;left:0;text-align:left;margin-left:225pt;margin-top:4.55pt;width:306pt;height:189pt;z-index:-251654656" fillcolor="teal" stroked="f">
            <v:shadow on="t" color="#b2b2b2" opacity="52429f" offset="3pt"/>
            <v:textpath style="font-family:&quot;Century Schoolbook&quot;;font-size:24pt;v-text-kern:t" trim="t" fitpath="t" string="МЫ &#10;УМЕЕМ &#10;БОРОТЬСЯ &#10;"/>
          </v:shape>
        </w:pict>
      </w:r>
    </w:p>
    <w:p w:rsidR="00177EDA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177EDA" w:rsidRDefault="00177EDA" w:rsidP="00614703">
      <w:pPr>
        <w:tabs>
          <w:tab w:val="left" w:pos="2030"/>
        </w:tabs>
        <w:rPr>
          <w:sz w:val="36"/>
          <w:szCs w:val="36"/>
        </w:rPr>
      </w:pPr>
    </w:p>
    <w:p w:rsidR="00177EDA" w:rsidRDefault="00177EDA" w:rsidP="00614703">
      <w:pPr>
        <w:tabs>
          <w:tab w:val="left" w:pos="2030"/>
        </w:tabs>
        <w:rPr>
          <w:sz w:val="36"/>
          <w:szCs w:val="36"/>
        </w:rPr>
      </w:pPr>
      <w:r>
        <w:rPr>
          <w:noProof/>
        </w:rPr>
        <w:pict>
          <v:shape id="_x0000_s1058" type="#_x0000_t202" style="position:absolute;margin-left:90pt;margin-top:5.75pt;width:45pt;height:30pt;z-index:251650560">
            <v:textbox>
              <w:txbxContent>
                <w:p w:rsidR="00177EDA" w:rsidRPr="00AF6721" w:rsidRDefault="00177EDA" w:rsidP="005D3EC5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AF6721">
                    <w:rPr>
                      <w:b/>
                      <w:bCs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</w:p>
    <w:p w:rsidR="00177EDA" w:rsidRDefault="00177EDA" w:rsidP="00614703">
      <w:pPr>
        <w:tabs>
          <w:tab w:val="left" w:pos="2030"/>
        </w:tabs>
        <w:rPr>
          <w:sz w:val="36"/>
          <w:szCs w:val="36"/>
        </w:rPr>
      </w:pPr>
    </w:p>
    <w:p w:rsidR="00177EDA" w:rsidRDefault="00177EDA" w:rsidP="00614703">
      <w:pPr>
        <w:tabs>
          <w:tab w:val="left" w:pos="2030"/>
        </w:tabs>
        <w:rPr>
          <w:sz w:val="36"/>
          <w:szCs w:val="36"/>
        </w:rPr>
      </w:pPr>
    </w:p>
    <w:p w:rsidR="00177EDA" w:rsidRDefault="00177EDA" w:rsidP="0055787A">
      <w:pPr>
        <w:tabs>
          <w:tab w:val="left" w:pos="9550"/>
        </w:tabs>
      </w:pPr>
    </w:p>
    <w:p w:rsidR="00177EDA" w:rsidRDefault="00177EDA" w:rsidP="0055787A">
      <w:pPr>
        <w:tabs>
          <w:tab w:val="left" w:pos="9550"/>
        </w:tabs>
      </w:pPr>
    </w:p>
    <w:p w:rsidR="00177EDA" w:rsidRDefault="00177EDA" w:rsidP="0055787A">
      <w:pPr>
        <w:tabs>
          <w:tab w:val="left" w:pos="9550"/>
        </w:tabs>
      </w:pPr>
    </w:p>
    <w:p w:rsidR="00177EDA" w:rsidRDefault="00177EDA" w:rsidP="0055787A">
      <w:pPr>
        <w:tabs>
          <w:tab w:val="left" w:pos="9550"/>
        </w:tabs>
      </w:pPr>
    </w:p>
    <w:p w:rsidR="00177EDA" w:rsidRDefault="00177EDA" w:rsidP="0055787A">
      <w:pPr>
        <w:tabs>
          <w:tab w:val="left" w:pos="9550"/>
        </w:tabs>
      </w:pPr>
    </w:p>
    <w:p w:rsidR="00177EDA" w:rsidRDefault="00177EDA" w:rsidP="000629E0">
      <w:pPr>
        <w:tabs>
          <w:tab w:val="left" w:pos="9550"/>
        </w:tabs>
      </w:pPr>
      <w:r>
        <w:rPr>
          <w:noProof/>
        </w:rPr>
        <w:pict>
          <v:shape id="_x0000_s1059" type="#_x0000_t136" style="position:absolute;margin-left:18pt;margin-top:12.6pt;width:495pt;height:387pt;z-index:-251655680" fillcolor="teal" stroked="f">
            <v:shadow on="t" color="#b2b2b2" opacity="52429f" offset="3pt"/>
            <v:textpath style="font-family:&quot;Century Schoolbook&quot;;font-size:24pt;v-text-kern:t" trim="t" fitpath="t" string="ПРИХОДИТЕ&#10;К НАМ, МЫ&#10; НАУЧИМ&#10;ВАС&#10;ПОБЕЖДАТЬ!&#10;"/>
          </v:shape>
        </w:pict>
      </w:r>
    </w:p>
    <w:p w:rsidR="00177EDA" w:rsidRDefault="00177EDA" w:rsidP="000629E0">
      <w:pPr>
        <w:tabs>
          <w:tab w:val="left" w:pos="9550"/>
        </w:tabs>
      </w:pPr>
    </w:p>
    <w:p w:rsidR="00177EDA" w:rsidRDefault="00177EDA" w:rsidP="000629E0">
      <w:pPr>
        <w:tabs>
          <w:tab w:val="left" w:pos="9550"/>
        </w:tabs>
      </w:pPr>
    </w:p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>
      <w:r>
        <w:rPr>
          <w:noProof/>
        </w:rPr>
        <w:pict>
          <v:shape id="_x0000_s1060" type="#_x0000_t75" style="position:absolute;margin-left:81pt;margin-top:3.05pt;width:378pt;height:270pt;z-index:251649536">
            <v:imagedata r:id="rId19" o:title=""/>
          </v:shape>
        </w:pict>
      </w:r>
    </w:p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Pr="00BB0C18" w:rsidRDefault="00177EDA" w:rsidP="000629E0"/>
    <w:p w:rsidR="00177EDA" w:rsidRDefault="00177EDA" w:rsidP="000629E0"/>
    <w:p w:rsidR="00177EDA" w:rsidRDefault="00177EDA" w:rsidP="000629E0"/>
    <w:p w:rsidR="00177EDA" w:rsidRDefault="00177EDA" w:rsidP="000629E0">
      <w:pPr>
        <w:tabs>
          <w:tab w:val="left" w:pos="5920"/>
        </w:tabs>
      </w:pPr>
      <w:r>
        <w:tab/>
      </w:r>
    </w:p>
    <w:p w:rsidR="00177EDA" w:rsidRPr="004B6DF0" w:rsidRDefault="00177EDA" w:rsidP="00614703">
      <w:pPr>
        <w:tabs>
          <w:tab w:val="left" w:pos="2030"/>
        </w:tabs>
        <w:rPr>
          <w:sz w:val="36"/>
          <w:szCs w:val="36"/>
        </w:rPr>
      </w:pPr>
    </w:p>
    <w:p w:rsidR="00177EDA" w:rsidRDefault="00177EDA"/>
    <w:sectPr w:rsidR="00177EDA" w:rsidSect="006D47AC">
      <w:pgSz w:w="11906" w:h="16838"/>
      <w:pgMar w:top="720" w:right="748" w:bottom="539" w:left="720" w:header="709" w:footer="709" w:gutter="0"/>
      <w:pgBorders w:offsetFrom="page">
        <w:top w:val="threeDEmboss" w:sz="24" w:space="24" w:color="008080"/>
        <w:left w:val="threeDEmboss" w:sz="24" w:space="24" w:color="008080"/>
        <w:bottom w:val="threeDEngrave" w:sz="24" w:space="24" w:color="008080"/>
        <w:right w:val="threeDEngrave" w:sz="24" w:space="24" w:color="008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F2180"/>
    <w:multiLevelType w:val="multilevel"/>
    <w:tmpl w:val="D044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7B0C"/>
    <w:rsid w:val="00016768"/>
    <w:rsid w:val="000171D6"/>
    <w:rsid w:val="00022919"/>
    <w:rsid w:val="000629E0"/>
    <w:rsid w:val="000B40C9"/>
    <w:rsid w:val="000F47C5"/>
    <w:rsid w:val="00115C64"/>
    <w:rsid w:val="00120917"/>
    <w:rsid w:val="00177EDA"/>
    <w:rsid w:val="002E18F2"/>
    <w:rsid w:val="003056F0"/>
    <w:rsid w:val="00346C18"/>
    <w:rsid w:val="003A7404"/>
    <w:rsid w:val="00464658"/>
    <w:rsid w:val="004B1FB6"/>
    <w:rsid w:val="004B6DF0"/>
    <w:rsid w:val="004D7B0C"/>
    <w:rsid w:val="005304C1"/>
    <w:rsid w:val="0053680D"/>
    <w:rsid w:val="0055787A"/>
    <w:rsid w:val="005803D5"/>
    <w:rsid w:val="005D3EC5"/>
    <w:rsid w:val="005F22F9"/>
    <w:rsid w:val="00614703"/>
    <w:rsid w:val="006D47AC"/>
    <w:rsid w:val="00776DAF"/>
    <w:rsid w:val="00804CF5"/>
    <w:rsid w:val="00901E67"/>
    <w:rsid w:val="009E39E1"/>
    <w:rsid w:val="00A21CB6"/>
    <w:rsid w:val="00A56570"/>
    <w:rsid w:val="00AC3BD6"/>
    <w:rsid w:val="00AF6721"/>
    <w:rsid w:val="00B37DE4"/>
    <w:rsid w:val="00B46D7D"/>
    <w:rsid w:val="00B536EF"/>
    <w:rsid w:val="00BB0C18"/>
    <w:rsid w:val="00BE2917"/>
    <w:rsid w:val="00C20189"/>
    <w:rsid w:val="00C95E1E"/>
    <w:rsid w:val="00CD6FD2"/>
    <w:rsid w:val="00CF0972"/>
    <w:rsid w:val="00D02EBD"/>
    <w:rsid w:val="00D22FF5"/>
    <w:rsid w:val="00D91B57"/>
    <w:rsid w:val="00DA29B9"/>
    <w:rsid w:val="00DD0A9A"/>
    <w:rsid w:val="00DF7528"/>
    <w:rsid w:val="00E22C67"/>
    <w:rsid w:val="00E275C8"/>
    <w:rsid w:val="00EA0B5F"/>
    <w:rsid w:val="00F14123"/>
    <w:rsid w:val="00F3429C"/>
    <w:rsid w:val="00F36CB3"/>
    <w:rsid w:val="00F86C9A"/>
    <w:rsid w:val="00FE0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57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5657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56570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DD0A9A"/>
    <w:pPr>
      <w:ind w:firstLine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mdush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komdush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omsport@gtn.lokos.net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vk.com/gazetagorodkommunar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7</Pages>
  <Words>575</Words>
  <Characters>3283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2020-11-16T14:53:00Z</dcterms:created>
  <dcterms:modified xsi:type="dcterms:W3CDTF">2022-06-23T10:14:00Z</dcterms:modified>
</cp:coreProperties>
</file>