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08B4" w:rsidRDefault="003408B4" w:rsidP="00A56570">
      <w:pPr>
        <w:rPr>
          <w:rFonts w:ascii="Verdana" w:hAnsi="Verdana" w:cs="Verdana"/>
          <w:color w:val="000000"/>
          <w:sz w:val="11"/>
          <w:szCs w:val="11"/>
          <w:shd w:val="clear" w:color="auto" w:fill="D6E4F7"/>
        </w:rPr>
      </w:pPr>
    </w:p>
    <w:p w:rsidR="003408B4" w:rsidRDefault="003408B4" w:rsidP="00A56570">
      <w:pPr>
        <w:rPr>
          <w:rFonts w:ascii="Verdana" w:hAnsi="Verdana" w:cs="Verdana"/>
          <w:color w:val="000000"/>
          <w:sz w:val="11"/>
          <w:szCs w:val="11"/>
          <w:shd w:val="clear" w:color="auto" w:fill="D6E4F7"/>
        </w:rPr>
      </w:pPr>
    </w:p>
    <w:p w:rsidR="003408B4" w:rsidRDefault="003408B4" w:rsidP="00A56570">
      <w:pPr>
        <w:rPr>
          <w:rFonts w:ascii="Verdana" w:hAnsi="Verdana" w:cs="Verdana"/>
          <w:color w:val="000000"/>
          <w:sz w:val="11"/>
          <w:szCs w:val="11"/>
          <w:shd w:val="clear" w:color="auto" w:fill="D6E4F7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18pt;margin-top:4.65pt;width:486pt;height:171pt;z-index:-251662848" fillcolor="teal" stroked="f">
            <v:shadow on="t" color="#b2b2b2" opacity="52429f" offset="3pt"/>
            <v:textpath style="font-family:&quot;Century Schoolbook&quot;;font-size:24pt;v-text-kern:t" trim="t" fitpath="t" string="ДОБРО &#10;ПОЖАЛОВАТЬ!"/>
          </v:shape>
        </w:pict>
      </w:r>
    </w:p>
    <w:p w:rsidR="003408B4" w:rsidRDefault="003408B4" w:rsidP="00A56570">
      <w:pPr>
        <w:rPr>
          <w:rFonts w:ascii="Verdana" w:hAnsi="Verdana" w:cs="Verdana"/>
          <w:color w:val="000000"/>
          <w:sz w:val="11"/>
          <w:szCs w:val="11"/>
          <w:shd w:val="clear" w:color="auto" w:fill="D6E4F7"/>
        </w:rPr>
      </w:pPr>
    </w:p>
    <w:p w:rsidR="003408B4" w:rsidRDefault="003408B4" w:rsidP="00A56570">
      <w:pPr>
        <w:rPr>
          <w:rFonts w:ascii="Verdana" w:hAnsi="Verdana" w:cs="Verdana"/>
          <w:color w:val="000000"/>
          <w:sz w:val="11"/>
          <w:szCs w:val="11"/>
          <w:shd w:val="clear" w:color="auto" w:fill="D6E4F7"/>
        </w:rPr>
      </w:pPr>
    </w:p>
    <w:p w:rsidR="003408B4" w:rsidRDefault="003408B4" w:rsidP="00A56570"/>
    <w:p w:rsidR="003408B4" w:rsidRPr="0053680D" w:rsidRDefault="003408B4" w:rsidP="00A56570"/>
    <w:p w:rsidR="003408B4" w:rsidRPr="0053680D" w:rsidRDefault="003408B4" w:rsidP="00A56570"/>
    <w:p w:rsidR="003408B4" w:rsidRPr="0053680D" w:rsidRDefault="003408B4" w:rsidP="00A56570"/>
    <w:p w:rsidR="003408B4" w:rsidRPr="0053680D" w:rsidRDefault="003408B4" w:rsidP="00A56570"/>
    <w:p w:rsidR="003408B4" w:rsidRPr="0053680D" w:rsidRDefault="003408B4" w:rsidP="00A56570"/>
    <w:p w:rsidR="003408B4" w:rsidRPr="0053680D" w:rsidRDefault="003408B4" w:rsidP="00A56570"/>
    <w:p w:rsidR="003408B4" w:rsidRDefault="003408B4" w:rsidP="00A56570"/>
    <w:p w:rsidR="003408B4" w:rsidRDefault="003408B4" w:rsidP="00A56570">
      <w:pPr>
        <w:tabs>
          <w:tab w:val="left" w:pos="3480"/>
        </w:tabs>
      </w:pPr>
      <w:r>
        <w:tab/>
      </w:r>
    </w:p>
    <w:p w:rsidR="003408B4" w:rsidRPr="0053680D" w:rsidRDefault="003408B4" w:rsidP="00A56570"/>
    <w:p w:rsidR="003408B4" w:rsidRDefault="003408B4" w:rsidP="00A56570"/>
    <w:p w:rsidR="003408B4" w:rsidRDefault="003408B4" w:rsidP="00A56570">
      <w:pPr>
        <w:jc w:val="center"/>
      </w:pPr>
    </w:p>
    <w:p w:rsidR="003408B4" w:rsidRPr="0053680D" w:rsidRDefault="003408B4" w:rsidP="00A56570"/>
    <w:p w:rsidR="003408B4" w:rsidRPr="0053680D" w:rsidRDefault="003408B4" w:rsidP="00A56570"/>
    <w:p w:rsidR="003408B4" w:rsidRDefault="003408B4" w:rsidP="00A56570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90pt;margin-top:7.4pt;width:333pt;height:342pt;z-index:-251663872">
            <v:imagedata r:id="rId5" o:title="" cropbottom="3542f"/>
          </v:shape>
        </w:pict>
      </w:r>
    </w:p>
    <w:p w:rsidR="003408B4" w:rsidRPr="009E39E1" w:rsidRDefault="003408B4" w:rsidP="00A56570"/>
    <w:p w:rsidR="003408B4" w:rsidRPr="009E39E1" w:rsidRDefault="003408B4" w:rsidP="00A56570"/>
    <w:p w:rsidR="003408B4" w:rsidRPr="009E39E1" w:rsidRDefault="003408B4" w:rsidP="00A56570"/>
    <w:p w:rsidR="003408B4" w:rsidRPr="009E39E1" w:rsidRDefault="003408B4" w:rsidP="00A56570"/>
    <w:p w:rsidR="003408B4" w:rsidRPr="009E39E1" w:rsidRDefault="003408B4" w:rsidP="00A56570"/>
    <w:p w:rsidR="003408B4" w:rsidRPr="009E39E1" w:rsidRDefault="003408B4" w:rsidP="00A56570"/>
    <w:p w:rsidR="003408B4" w:rsidRPr="009E39E1" w:rsidRDefault="003408B4" w:rsidP="00A56570"/>
    <w:p w:rsidR="003408B4" w:rsidRPr="009E39E1" w:rsidRDefault="003408B4" w:rsidP="00A56570"/>
    <w:p w:rsidR="003408B4" w:rsidRPr="009E39E1" w:rsidRDefault="003408B4" w:rsidP="00A56570"/>
    <w:p w:rsidR="003408B4" w:rsidRPr="009E39E1" w:rsidRDefault="003408B4" w:rsidP="00A56570"/>
    <w:p w:rsidR="003408B4" w:rsidRPr="009E39E1" w:rsidRDefault="003408B4" w:rsidP="00A56570"/>
    <w:p w:rsidR="003408B4" w:rsidRPr="009E39E1" w:rsidRDefault="003408B4" w:rsidP="00A56570"/>
    <w:p w:rsidR="003408B4" w:rsidRPr="009E39E1" w:rsidRDefault="003408B4" w:rsidP="00A56570"/>
    <w:p w:rsidR="003408B4" w:rsidRPr="009E39E1" w:rsidRDefault="003408B4" w:rsidP="00A56570"/>
    <w:p w:rsidR="003408B4" w:rsidRPr="009E39E1" w:rsidRDefault="003408B4" w:rsidP="00A56570"/>
    <w:p w:rsidR="003408B4" w:rsidRPr="009E39E1" w:rsidRDefault="003408B4" w:rsidP="00A56570"/>
    <w:p w:rsidR="003408B4" w:rsidRPr="009E39E1" w:rsidRDefault="003408B4" w:rsidP="00A56570"/>
    <w:p w:rsidR="003408B4" w:rsidRPr="009E39E1" w:rsidRDefault="003408B4" w:rsidP="00A56570"/>
    <w:p w:rsidR="003408B4" w:rsidRPr="009E39E1" w:rsidRDefault="003408B4" w:rsidP="00A56570"/>
    <w:p w:rsidR="003408B4" w:rsidRPr="009E39E1" w:rsidRDefault="003408B4" w:rsidP="00A56570"/>
    <w:p w:rsidR="003408B4" w:rsidRPr="009E39E1" w:rsidRDefault="003408B4" w:rsidP="00A56570"/>
    <w:p w:rsidR="003408B4" w:rsidRPr="009E39E1" w:rsidRDefault="003408B4" w:rsidP="00A56570"/>
    <w:p w:rsidR="003408B4" w:rsidRPr="009E39E1" w:rsidRDefault="003408B4" w:rsidP="00A56570"/>
    <w:p w:rsidR="003408B4" w:rsidRPr="009E39E1" w:rsidRDefault="003408B4" w:rsidP="00A56570"/>
    <w:p w:rsidR="003408B4" w:rsidRPr="009E39E1" w:rsidRDefault="003408B4" w:rsidP="00A56570"/>
    <w:p w:rsidR="003408B4" w:rsidRDefault="003408B4" w:rsidP="00A56570"/>
    <w:p w:rsidR="003408B4" w:rsidRDefault="003408B4" w:rsidP="00A56570">
      <w:r>
        <w:rPr>
          <w:noProof/>
        </w:rPr>
        <w:pict>
          <v:shape id="_x0000_s1028" type="#_x0000_t136" style="position:absolute;margin-left:9pt;margin-top:3.85pt;width:7in;height:126pt;z-index:-251661824" fillcolor="teal" stroked="f">
            <v:shadow on="t" color="#b2b2b2" opacity="52429f" offset="3pt"/>
            <v:textpath style="font-family:&quot;Century Schoolbook&quot;;font-size:24pt;v-text-kern:t" trim="t" fitpath="t" string="ДЛЯ ВАС ВСЕГДА &#10;ОТКРЫТЫ НАШИ ДВЕРИ"/>
          </v:shape>
        </w:pict>
      </w:r>
    </w:p>
    <w:p w:rsidR="003408B4" w:rsidRDefault="003408B4" w:rsidP="00A56570">
      <w:pPr>
        <w:tabs>
          <w:tab w:val="left" w:pos="3730"/>
        </w:tabs>
      </w:pPr>
      <w:r>
        <w:tab/>
        <w:t xml:space="preserve"> </w:t>
      </w:r>
    </w:p>
    <w:p w:rsidR="003408B4" w:rsidRPr="009E39E1" w:rsidRDefault="003408B4" w:rsidP="00A56570"/>
    <w:p w:rsidR="003408B4" w:rsidRPr="009E39E1" w:rsidRDefault="003408B4" w:rsidP="00A56570"/>
    <w:p w:rsidR="003408B4" w:rsidRPr="009E39E1" w:rsidRDefault="003408B4" w:rsidP="00A56570"/>
    <w:p w:rsidR="003408B4" w:rsidRPr="009E39E1" w:rsidRDefault="003408B4" w:rsidP="00A56570"/>
    <w:p w:rsidR="003408B4" w:rsidRPr="009E39E1" w:rsidRDefault="003408B4" w:rsidP="00A56570"/>
    <w:p w:rsidR="003408B4" w:rsidRPr="009E39E1" w:rsidRDefault="003408B4" w:rsidP="00A56570"/>
    <w:p w:rsidR="003408B4" w:rsidRDefault="003408B4" w:rsidP="00A56570"/>
    <w:p w:rsidR="003408B4" w:rsidRDefault="003408B4" w:rsidP="00A56570">
      <w:pPr>
        <w:jc w:val="right"/>
      </w:pPr>
    </w:p>
    <w:p w:rsidR="003408B4" w:rsidRDefault="003408B4" w:rsidP="00A56570">
      <w:pPr>
        <w:jc w:val="right"/>
      </w:pPr>
    </w:p>
    <w:p w:rsidR="003408B4" w:rsidRDefault="003408B4" w:rsidP="00A56570">
      <w:pPr>
        <w:rPr>
          <w:rFonts w:ascii="Verdana" w:hAnsi="Verdana" w:cs="Verdana"/>
          <w:color w:val="000000"/>
          <w:sz w:val="11"/>
          <w:szCs w:val="11"/>
          <w:shd w:val="clear" w:color="auto" w:fill="D6E4F7"/>
        </w:rPr>
      </w:pPr>
    </w:p>
    <w:p w:rsidR="003408B4" w:rsidRDefault="003408B4" w:rsidP="00A56570">
      <w:pPr>
        <w:rPr>
          <w:rFonts w:ascii="Verdana" w:hAnsi="Verdana" w:cs="Verdana"/>
          <w:color w:val="000000"/>
          <w:sz w:val="11"/>
          <w:szCs w:val="11"/>
          <w:shd w:val="clear" w:color="auto" w:fill="D6E4F7"/>
        </w:rPr>
      </w:pPr>
    </w:p>
    <w:p w:rsidR="003408B4" w:rsidRDefault="003408B4" w:rsidP="00A56570">
      <w:pPr>
        <w:rPr>
          <w:rFonts w:ascii="Verdana" w:hAnsi="Verdana" w:cs="Verdana"/>
          <w:color w:val="000000"/>
          <w:sz w:val="11"/>
          <w:szCs w:val="11"/>
          <w:shd w:val="clear" w:color="auto" w:fill="D6E4F7"/>
        </w:rPr>
      </w:pPr>
    </w:p>
    <w:p w:rsidR="003408B4" w:rsidRDefault="003408B4" w:rsidP="00A56570"/>
    <w:p w:rsidR="003408B4" w:rsidRPr="002E18F2" w:rsidRDefault="003408B4" w:rsidP="00B37DE4">
      <w:pPr>
        <w:rPr>
          <w:b/>
          <w:bCs/>
          <w:color w:val="008080"/>
          <w:sz w:val="36"/>
          <w:szCs w:val="36"/>
        </w:rPr>
      </w:pPr>
      <w:r>
        <w:t xml:space="preserve">                                   </w:t>
      </w:r>
      <w:r w:rsidRPr="00F3429C">
        <w:t xml:space="preserve">   </w:t>
      </w:r>
      <w:r w:rsidRPr="00F3429C">
        <w:rPr>
          <w:b/>
          <w:bCs/>
          <w:color w:val="008080"/>
          <w:sz w:val="36"/>
          <w:szCs w:val="36"/>
        </w:rPr>
        <w:t>#НАШАВИЗИТНАЯКАРТОЧКА#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9"/>
        <w:gridCol w:w="2039"/>
        <w:gridCol w:w="8076"/>
      </w:tblGrid>
      <w:tr w:rsidR="003408B4" w:rsidRPr="00022919">
        <w:tc>
          <w:tcPr>
            <w:tcW w:w="540" w:type="dxa"/>
          </w:tcPr>
          <w:p w:rsidR="003408B4" w:rsidRPr="00BE2917" w:rsidRDefault="003408B4" w:rsidP="005F22F9">
            <w:r>
              <w:t>1.</w:t>
            </w:r>
          </w:p>
        </w:tc>
        <w:tc>
          <w:tcPr>
            <w:tcW w:w="1854" w:type="dxa"/>
          </w:tcPr>
          <w:p w:rsidR="003408B4" w:rsidRPr="00BE2917" w:rsidRDefault="003408B4" w:rsidP="005F22F9">
            <w:r w:rsidRPr="00BE2917">
              <w:t>Дата создания</w:t>
            </w:r>
          </w:p>
        </w:tc>
        <w:tc>
          <w:tcPr>
            <w:tcW w:w="8154" w:type="dxa"/>
          </w:tcPr>
          <w:p w:rsidR="003408B4" w:rsidRPr="00BE2917" w:rsidRDefault="003408B4" w:rsidP="005F22F9">
            <w:pPr>
              <w:jc w:val="both"/>
            </w:pPr>
            <w:r w:rsidRPr="00BE2917">
              <w:t>3 сентября 1998 года</w:t>
            </w:r>
          </w:p>
        </w:tc>
      </w:tr>
      <w:tr w:rsidR="003408B4" w:rsidRPr="00022919">
        <w:tc>
          <w:tcPr>
            <w:tcW w:w="540" w:type="dxa"/>
          </w:tcPr>
          <w:p w:rsidR="003408B4" w:rsidRPr="00BE2917" w:rsidRDefault="003408B4" w:rsidP="005F22F9">
            <w:r>
              <w:t>2.</w:t>
            </w:r>
          </w:p>
        </w:tc>
        <w:tc>
          <w:tcPr>
            <w:tcW w:w="1854" w:type="dxa"/>
          </w:tcPr>
          <w:p w:rsidR="003408B4" w:rsidRPr="00BE2917" w:rsidRDefault="003408B4" w:rsidP="005F22F9">
            <w:r>
              <w:t>Адрес</w:t>
            </w:r>
          </w:p>
        </w:tc>
        <w:tc>
          <w:tcPr>
            <w:tcW w:w="8154" w:type="dxa"/>
          </w:tcPr>
          <w:p w:rsidR="003408B4" w:rsidRPr="00022919" w:rsidRDefault="003408B4" w:rsidP="005F22F9">
            <w:pPr>
              <w:jc w:val="both"/>
              <w:rPr>
                <w:lang w:val="en-US"/>
              </w:rPr>
            </w:pPr>
            <w:r w:rsidRPr="00BE2917">
              <w:t>188320, Ленинградская область, Гатчинский район,</w:t>
            </w:r>
            <w:r w:rsidRPr="00022919">
              <w:rPr>
                <w:lang w:val="en-US"/>
              </w:rPr>
              <w:t> </w:t>
            </w:r>
            <w:r w:rsidRPr="00BE2917">
              <w:t xml:space="preserve">г.Коммунар, ул. </w:t>
            </w:r>
            <w:r w:rsidRPr="00022919">
              <w:rPr>
                <w:lang w:val="en-US"/>
              </w:rPr>
              <w:t>Школьная, д. 15А</w:t>
            </w:r>
          </w:p>
        </w:tc>
      </w:tr>
      <w:tr w:rsidR="003408B4" w:rsidRPr="00022919">
        <w:tc>
          <w:tcPr>
            <w:tcW w:w="540" w:type="dxa"/>
          </w:tcPr>
          <w:p w:rsidR="003408B4" w:rsidRPr="00BE2917" w:rsidRDefault="003408B4" w:rsidP="005F22F9">
            <w:r>
              <w:t>3.</w:t>
            </w:r>
          </w:p>
        </w:tc>
        <w:tc>
          <w:tcPr>
            <w:tcW w:w="1854" w:type="dxa"/>
          </w:tcPr>
          <w:p w:rsidR="003408B4" w:rsidRPr="00BE2917" w:rsidRDefault="003408B4" w:rsidP="005F22F9">
            <w:r>
              <w:t>Режим и график работы</w:t>
            </w:r>
          </w:p>
        </w:tc>
        <w:tc>
          <w:tcPr>
            <w:tcW w:w="8154" w:type="dxa"/>
          </w:tcPr>
          <w:p w:rsidR="003408B4" w:rsidRDefault="003408B4" w:rsidP="005F22F9">
            <w:pPr>
              <w:jc w:val="both"/>
            </w:pPr>
            <w:r w:rsidRPr="00BE2917">
              <w:t>Понедельник, вторник, среда, четверг</w:t>
            </w:r>
            <w:r>
              <w:t>, пятница, суббота</w:t>
            </w:r>
          </w:p>
          <w:p w:rsidR="003408B4" w:rsidRPr="00BE2917" w:rsidRDefault="003408B4" w:rsidP="005F22F9">
            <w:pPr>
              <w:jc w:val="both"/>
            </w:pPr>
            <w:r w:rsidRPr="00BE2917">
              <w:t>с 8.00 до 20.00</w:t>
            </w:r>
            <w:r>
              <w:t>, в воскресенье учреждение не работает.</w:t>
            </w:r>
          </w:p>
        </w:tc>
      </w:tr>
      <w:tr w:rsidR="003408B4" w:rsidRPr="00022919">
        <w:tc>
          <w:tcPr>
            <w:tcW w:w="540" w:type="dxa"/>
          </w:tcPr>
          <w:p w:rsidR="003408B4" w:rsidRPr="00BE2917" w:rsidRDefault="003408B4" w:rsidP="005F22F9">
            <w:r>
              <w:t>4.</w:t>
            </w:r>
          </w:p>
        </w:tc>
        <w:tc>
          <w:tcPr>
            <w:tcW w:w="1854" w:type="dxa"/>
          </w:tcPr>
          <w:p w:rsidR="003408B4" w:rsidRPr="00BE2917" w:rsidRDefault="003408B4" w:rsidP="005F22F9">
            <w:r>
              <w:t>Контакты</w:t>
            </w:r>
          </w:p>
        </w:tc>
        <w:tc>
          <w:tcPr>
            <w:tcW w:w="8154" w:type="dxa"/>
          </w:tcPr>
          <w:p w:rsidR="003408B4" w:rsidRDefault="003408B4" w:rsidP="005F22F9">
            <w:r>
              <w:t xml:space="preserve">Телефон </w:t>
            </w:r>
            <w:r w:rsidRPr="00BE2917">
              <w:t>(факс) 8 (812) 460 36 39, </w:t>
            </w:r>
          </w:p>
          <w:p w:rsidR="003408B4" w:rsidRPr="00022919" w:rsidRDefault="003408B4" w:rsidP="005F22F9">
            <w:pPr>
              <w:rPr>
                <w:u w:val="single"/>
              </w:rPr>
            </w:pPr>
            <w:r w:rsidRPr="00BE2917">
              <w:t xml:space="preserve">наш </w:t>
            </w:r>
            <w:r w:rsidRPr="00022919">
              <w:rPr>
                <w:lang w:val="en-US"/>
              </w:rPr>
              <w:t>e</w:t>
            </w:r>
            <w:r w:rsidRPr="00BE2917">
              <w:t>-</w:t>
            </w:r>
            <w:r w:rsidRPr="00022919">
              <w:rPr>
                <w:lang w:val="en-US"/>
              </w:rPr>
              <w:t>mail</w:t>
            </w:r>
            <w:r w:rsidRPr="00BE2917">
              <w:t>:</w:t>
            </w:r>
            <w:r w:rsidRPr="00022919">
              <w:rPr>
                <w:lang w:val="en-US"/>
              </w:rPr>
              <w:t> </w:t>
            </w:r>
            <w:hyperlink r:id="rId6" w:history="1">
              <w:r w:rsidRPr="00022919">
                <w:rPr>
                  <w:rStyle w:val="Hyperlink"/>
                  <w:lang w:val="en-US"/>
                </w:rPr>
                <w:t>komsport</w:t>
              </w:r>
              <w:r w:rsidRPr="00BE2917">
                <w:rPr>
                  <w:rStyle w:val="Hyperlink"/>
                </w:rPr>
                <w:t>@</w:t>
              </w:r>
              <w:r w:rsidRPr="00022919">
                <w:rPr>
                  <w:rStyle w:val="Hyperlink"/>
                  <w:lang w:val="en-US"/>
                </w:rPr>
                <w:t>gtn</w:t>
              </w:r>
              <w:r w:rsidRPr="00BE2917">
                <w:rPr>
                  <w:rStyle w:val="Hyperlink"/>
                </w:rPr>
                <w:t>.</w:t>
              </w:r>
              <w:r w:rsidRPr="00022919">
                <w:rPr>
                  <w:rStyle w:val="Hyperlink"/>
                  <w:lang w:val="en-US"/>
                </w:rPr>
                <w:t>lokos</w:t>
              </w:r>
              <w:r w:rsidRPr="00BE2917">
                <w:rPr>
                  <w:rStyle w:val="Hyperlink"/>
                </w:rPr>
                <w:t>.</w:t>
              </w:r>
              <w:r w:rsidRPr="00022919">
                <w:rPr>
                  <w:rStyle w:val="Hyperlink"/>
                  <w:lang w:val="en-US"/>
                </w:rPr>
                <w:t>net</w:t>
              </w:r>
            </w:hyperlink>
            <w:r w:rsidRPr="00022919">
              <w:rPr>
                <w:color w:val="0000FF"/>
              </w:rPr>
              <w:t>,</w:t>
            </w:r>
            <w:r w:rsidRPr="00022919">
              <w:rPr>
                <w:color w:val="0000FF"/>
                <w:lang w:val="en-US"/>
              </w:rPr>
              <w:t> </w:t>
            </w:r>
            <w:hyperlink r:id="rId7" w:history="1">
              <w:r w:rsidRPr="00022919">
                <w:rPr>
                  <w:rStyle w:val="Hyperlink"/>
                  <w:lang w:val="en-US"/>
                </w:rPr>
                <w:t>komdush</w:t>
              </w:r>
              <w:r w:rsidRPr="00BE2917">
                <w:rPr>
                  <w:rStyle w:val="Hyperlink"/>
                </w:rPr>
                <w:t>@</w:t>
              </w:r>
              <w:r w:rsidRPr="00022919">
                <w:rPr>
                  <w:rStyle w:val="Hyperlink"/>
                  <w:lang w:val="en-US"/>
                </w:rPr>
                <w:t>mail</w:t>
              </w:r>
              <w:r w:rsidRPr="00BE2917">
                <w:rPr>
                  <w:rStyle w:val="Hyperlink"/>
                </w:rPr>
                <w:t>.</w:t>
              </w:r>
              <w:r w:rsidRPr="00022919">
                <w:rPr>
                  <w:rStyle w:val="Hyperlink"/>
                  <w:lang w:val="en-US"/>
                </w:rPr>
                <w:t>ru</w:t>
              </w:r>
            </w:hyperlink>
          </w:p>
        </w:tc>
      </w:tr>
      <w:tr w:rsidR="003408B4" w:rsidRPr="00022919">
        <w:tc>
          <w:tcPr>
            <w:tcW w:w="540" w:type="dxa"/>
          </w:tcPr>
          <w:p w:rsidR="003408B4" w:rsidRPr="00BE2917" w:rsidRDefault="003408B4" w:rsidP="005F22F9">
            <w:r>
              <w:t>5.</w:t>
            </w:r>
          </w:p>
        </w:tc>
        <w:tc>
          <w:tcPr>
            <w:tcW w:w="1854" w:type="dxa"/>
          </w:tcPr>
          <w:p w:rsidR="003408B4" w:rsidRDefault="003408B4" w:rsidP="005F22F9">
            <w:r>
              <w:t xml:space="preserve">Сайт, </w:t>
            </w:r>
          </w:p>
          <w:p w:rsidR="003408B4" w:rsidRPr="00BE2917" w:rsidRDefault="003408B4" w:rsidP="005F22F9">
            <w:r>
              <w:t>Группа в ВК</w:t>
            </w:r>
          </w:p>
        </w:tc>
        <w:tc>
          <w:tcPr>
            <w:tcW w:w="8154" w:type="dxa"/>
          </w:tcPr>
          <w:p w:rsidR="003408B4" w:rsidRDefault="003408B4" w:rsidP="005F22F9">
            <w:pPr>
              <w:jc w:val="both"/>
            </w:pPr>
            <w:hyperlink r:id="rId8" w:history="1">
              <w:r w:rsidRPr="000F47C5">
                <w:rPr>
                  <w:rStyle w:val="Hyperlink"/>
                </w:rPr>
                <w:t>https://www.komdush.ru/</w:t>
              </w:r>
            </w:hyperlink>
          </w:p>
          <w:p w:rsidR="003408B4" w:rsidRDefault="003408B4" w:rsidP="005F22F9">
            <w:pPr>
              <w:jc w:val="both"/>
            </w:pPr>
            <w:hyperlink r:id="rId9" w:history="1">
              <w:r w:rsidRPr="00CD20A0">
                <w:rPr>
                  <w:rStyle w:val="Hyperlink"/>
                </w:rPr>
                <w:t>https://vk.com/public215977050</w:t>
              </w:r>
            </w:hyperlink>
          </w:p>
          <w:p w:rsidR="003408B4" w:rsidRPr="00C56C23" w:rsidRDefault="003408B4" w:rsidP="005F22F9">
            <w:pPr>
              <w:jc w:val="both"/>
            </w:pPr>
          </w:p>
        </w:tc>
      </w:tr>
      <w:tr w:rsidR="003408B4" w:rsidRPr="00022919">
        <w:tc>
          <w:tcPr>
            <w:tcW w:w="540" w:type="dxa"/>
          </w:tcPr>
          <w:p w:rsidR="003408B4" w:rsidRDefault="003408B4" w:rsidP="005F22F9">
            <w:r>
              <w:rPr>
                <w:noProof/>
              </w:rPr>
              <w:pict>
                <v:shape id="_x0000_s1029" type="#_x0000_t136" style="position:absolute;margin-left:9pt;margin-top:36.9pt;width:102.6pt;height:49.65pt;z-index:-251644416;mso-position-horizontal-relative:text;mso-position-vertical-relative:text" strokecolor="#0cf">
                  <v:shadow color="#868686"/>
                  <v:textpath style="font-family:&quot;Bookman Old Style&quot;;v-text-kern:t" trim="t" fitpath="t" string="#sport#"/>
                </v:shape>
              </w:pict>
            </w:r>
            <w:r>
              <w:t>6.</w:t>
            </w:r>
          </w:p>
        </w:tc>
        <w:tc>
          <w:tcPr>
            <w:tcW w:w="1854" w:type="dxa"/>
          </w:tcPr>
          <w:p w:rsidR="003408B4" w:rsidRPr="00BE2917" w:rsidRDefault="003408B4" w:rsidP="005F22F9">
            <w:r>
              <w:t>Администрация Учреждения</w:t>
            </w:r>
          </w:p>
        </w:tc>
        <w:tc>
          <w:tcPr>
            <w:tcW w:w="8154" w:type="dxa"/>
          </w:tcPr>
          <w:p w:rsidR="003408B4" w:rsidRDefault="003408B4" w:rsidP="005F22F9">
            <w:r>
              <w:t>И. о. директора – Сергачёва Инна Валерьевна</w:t>
            </w:r>
          </w:p>
          <w:p w:rsidR="003408B4" w:rsidRDefault="003408B4" w:rsidP="005F22F9">
            <w:r>
              <w:t>Главный бухгалтер – Жигач Татьяна Владимировна</w:t>
            </w:r>
          </w:p>
          <w:p w:rsidR="003408B4" w:rsidRDefault="003408B4" w:rsidP="005F22F9">
            <w:r>
              <w:t>Заместитель директора по учебно-воспитательной работе –</w:t>
            </w:r>
          </w:p>
          <w:p w:rsidR="003408B4" w:rsidRDefault="003408B4" w:rsidP="005F22F9">
            <w:r>
              <w:t>Никитина Марина Михайловна</w:t>
            </w:r>
          </w:p>
          <w:p w:rsidR="003408B4" w:rsidRDefault="003408B4" w:rsidP="005F22F9">
            <w:r>
              <w:t>Инструктор – методист – Пашина Ольга Сергеевна</w:t>
            </w:r>
          </w:p>
          <w:p w:rsidR="003408B4" w:rsidRPr="00BE2917" w:rsidRDefault="003408B4" w:rsidP="005F22F9">
            <w:r>
              <w:t>Ответственный за систему «Навигатор» и «ГИС СОЛО» - Быняева Светлана Егоровна</w:t>
            </w:r>
          </w:p>
        </w:tc>
      </w:tr>
      <w:tr w:rsidR="003408B4" w:rsidRPr="00022919">
        <w:tc>
          <w:tcPr>
            <w:tcW w:w="540" w:type="dxa"/>
          </w:tcPr>
          <w:p w:rsidR="003408B4" w:rsidRDefault="003408B4" w:rsidP="005F22F9">
            <w:r>
              <w:t>7.</w:t>
            </w:r>
          </w:p>
        </w:tc>
        <w:tc>
          <w:tcPr>
            <w:tcW w:w="1854" w:type="dxa"/>
          </w:tcPr>
          <w:p w:rsidR="003408B4" w:rsidRPr="00BE2917" w:rsidRDefault="003408B4" w:rsidP="005F22F9">
            <w:r>
              <w:t>Педагогический состав</w:t>
            </w:r>
          </w:p>
        </w:tc>
        <w:tc>
          <w:tcPr>
            <w:tcW w:w="8154" w:type="dxa"/>
          </w:tcPr>
          <w:p w:rsidR="003408B4" w:rsidRDefault="003408B4" w:rsidP="005F22F9">
            <w:r>
              <w:rPr>
                <w:noProof/>
              </w:rPr>
              <w:pict>
                <v:shape id="_x0000_s1030" type="#_x0000_t136" style="position:absolute;margin-left:207.7pt;margin-top:7.55pt;width:176.4pt;height:76.5pt;z-index:-251645440;mso-position-horizontal-relative:text;mso-position-vertical-relative:text" strokecolor="#0cf">
                  <v:shadow color="#868686"/>
                  <v:textpath style="font-family:&quot;Bookman Old Style&quot;;v-text-kern:t" trim="t" fitpath="t" string="#sport#"/>
                </v:shape>
              </w:pict>
            </w:r>
            <w:r>
              <w:t xml:space="preserve">13 тренеров – преподавателей, из них: </w:t>
            </w:r>
          </w:p>
          <w:p w:rsidR="003408B4" w:rsidRDefault="003408B4" w:rsidP="005F22F9">
            <w:r>
              <w:t xml:space="preserve">-8 – высшая квалификационная категория; </w:t>
            </w:r>
          </w:p>
          <w:p w:rsidR="003408B4" w:rsidRPr="00BE2917" w:rsidRDefault="003408B4" w:rsidP="005F22F9">
            <w:r>
              <w:t>-3 – первая квалификационная категория.</w:t>
            </w:r>
          </w:p>
        </w:tc>
      </w:tr>
      <w:tr w:rsidR="003408B4" w:rsidRPr="00022919">
        <w:tc>
          <w:tcPr>
            <w:tcW w:w="540" w:type="dxa"/>
          </w:tcPr>
          <w:p w:rsidR="003408B4" w:rsidRDefault="003408B4" w:rsidP="005F22F9">
            <w:r>
              <w:t>8.</w:t>
            </w:r>
          </w:p>
        </w:tc>
        <w:tc>
          <w:tcPr>
            <w:tcW w:w="1854" w:type="dxa"/>
          </w:tcPr>
          <w:p w:rsidR="003408B4" w:rsidRPr="00BE2917" w:rsidRDefault="003408B4" w:rsidP="005F22F9">
            <w:r>
              <w:t>Численность обучающихся 2022 – 2023 уч.год</w:t>
            </w:r>
          </w:p>
        </w:tc>
        <w:tc>
          <w:tcPr>
            <w:tcW w:w="8154" w:type="dxa"/>
          </w:tcPr>
          <w:p w:rsidR="003408B4" w:rsidRDefault="003408B4" w:rsidP="005F22F9">
            <w:r>
              <w:t>768 обучающихся, из них:</w:t>
            </w:r>
          </w:p>
          <w:p w:rsidR="003408B4" w:rsidRDefault="003408B4" w:rsidP="005F22F9">
            <w:r>
              <w:t xml:space="preserve">-485 – на общеразвивающих программах; </w:t>
            </w:r>
          </w:p>
          <w:p w:rsidR="003408B4" w:rsidRPr="00BE2917" w:rsidRDefault="003408B4" w:rsidP="005F22F9">
            <w:r>
              <w:t>-283 – на предпрофессиональных.</w:t>
            </w:r>
          </w:p>
        </w:tc>
      </w:tr>
      <w:tr w:rsidR="003408B4" w:rsidRPr="00022919">
        <w:tc>
          <w:tcPr>
            <w:tcW w:w="540" w:type="dxa"/>
          </w:tcPr>
          <w:p w:rsidR="003408B4" w:rsidRDefault="003408B4" w:rsidP="005F22F9">
            <w:r>
              <w:t>9.</w:t>
            </w:r>
          </w:p>
        </w:tc>
        <w:tc>
          <w:tcPr>
            <w:tcW w:w="1854" w:type="dxa"/>
          </w:tcPr>
          <w:p w:rsidR="003408B4" w:rsidRPr="00BE2917" w:rsidRDefault="003408B4" w:rsidP="005F22F9">
            <w:r>
              <w:t>Сетевое взаимодействие</w:t>
            </w:r>
          </w:p>
        </w:tc>
        <w:tc>
          <w:tcPr>
            <w:tcW w:w="8154" w:type="dxa"/>
          </w:tcPr>
          <w:p w:rsidR="003408B4" w:rsidRDefault="003408B4" w:rsidP="005F22F9">
            <w:r>
              <w:t>-Коммунарская средняя общеобразовательная школа №1;</w:t>
            </w:r>
          </w:p>
          <w:p w:rsidR="003408B4" w:rsidRDefault="003408B4" w:rsidP="005F22F9">
            <w:r>
              <w:t>-Коммунарская средняя общеобразовательная школа №2;</w:t>
            </w:r>
          </w:p>
          <w:p w:rsidR="003408B4" w:rsidRPr="00BE2917" w:rsidRDefault="003408B4" w:rsidP="005F22F9">
            <w:r>
              <w:t>-Коммунарская средняя общеобразовательная школа №3.</w:t>
            </w:r>
          </w:p>
        </w:tc>
      </w:tr>
      <w:tr w:rsidR="003408B4" w:rsidRPr="00022919">
        <w:tc>
          <w:tcPr>
            <w:tcW w:w="540" w:type="dxa"/>
          </w:tcPr>
          <w:p w:rsidR="003408B4" w:rsidRDefault="003408B4" w:rsidP="005F22F9">
            <w:r>
              <w:t>10.</w:t>
            </w:r>
          </w:p>
        </w:tc>
        <w:tc>
          <w:tcPr>
            <w:tcW w:w="1854" w:type="dxa"/>
          </w:tcPr>
          <w:p w:rsidR="003408B4" w:rsidRDefault="003408B4" w:rsidP="005F22F9">
            <w:r>
              <w:t>Договор – аренды помещений</w:t>
            </w:r>
          </w:p>
        </w:tc>
        <w:tc>
          <w:tcPr>
            <w:tcW w:w="8154" w:type="dxa"/>
          </w:tcPr>
          <w:p w:rsidR="003408B4" w:rsidRDefault="003408B4" w:rsidP="005F22F9">
            <w:r>
              <w:t xml:space="preserve">-МКУ «Культуры и спорта города Коммунар»; </w:t>
            </w:r>
          </w:p>
          <w:p w:rsidR="003408B4" w:rsidRDefault="003408B4" w:rsidP="005F22F9">
            <w:r>
              <w:t>-МКУ «Центром здоровья»;</w:t>
            </w:r>
          </w:p>
          <w:p w:rsidR="003408B4" w:rsidRDefault="003408B4" w:rsidP="005F22F9">
            <w:r>
              <w:t>-МКУ «ФОК ОЛИМП».</w:t>
            </w:r>
          </w:p>
        </w:tc>
      </w:tr>
      <w:tr w:rsidR="003408B4" w:rsidRPr="00022919">
        <w:tc>
          <w:tcPr>
            <w:tcW w:w="540" w:type="dxa"/>
          </w:tcPr>
          <w:p w:rsidR="003408B4" w:rsidRDefault="003408B4" w:rsidP="005F22F9">
            <w:r>
              <w:t>11.</w:t>
            </w:r>
          </w:p>
        </w:tc>
        <w:tc>
          <w:tcPr>
            <w:tcW w:w="1854" w:type="dxa"/>
          </w:tcPr>
          <w:p w:rsidR="003408B4" w:rsidRDefault="003408B4" w:rsidP="005F22F9">
            <w:r>
              <w:t>Сотрудничество со средствами массовой информации</w:t>
            </w:r>
          </w:p>
        </w:tc>
        <w:tc>
          <w:tcPr>
            <w:tcW w:w="8154" w:type="dxa"/>
          </w:tcPr>
          <w:p w:rsidR="003408B4" w:rsidRDefault="003408B4" w:rsidP="005F22F9">
            <w:r>
              <w:rPr>
                <w:noProof/>
              </w:rPr>
              <w:pict>
                <v:shape id="_x0000_s1031" type="#_x0000_t136" style="position:absolute;margin-left:234.7pt;margin-top:2.05pt;width:2in;height:63pt;z-index:-251642368;mso-position-horizontal-relative:text;mso-position-vertical-relative:text" strokecolor="#0cf">
                  <v:shadow color="#868686"/>
                  <v:textpath style="font-family:&quot;Century Schoolbook&quot;;v-text-kern:t" trim="t" fitpath="t" string="#VK#&#10;"/>
                </v:shape>
              </w:pict>
            </w:r>
            <w:r>
              <w:t>-Газета «Комминфо»;</w:t>
            </w:r>
          </w:p>
          <w:p w:rsidR="003408B4" w:rsidRDefault="003408B4" w:rsidP="005F22F9">
            <w:r>
              <w:t xml:space="preserve">-информационный ресурс  Газета «Город Коммунар» </w:t>
            </w:r>
            <w:hyperlink r:id="rId10" w:history="1">
              <w:r w:rsidRPr="00CD6FD2">
                <w:rPr>
                  <w:rStyle w:val="Hyperlink"/>
                </w:rPr>
                <w:t>https://vk.com/gazetagorodkommunar</w:t>
              </w:r>
            </w:hyperlink>
            <w:r>
              <w:t>;</w:t>
            </w:r>
          </w:p>
          <w:p w:rsidR="003408B4" w:rsidRPr="00D91B57" w:rsidRDefault="003408B4" w:rsidP="005F22F9">
            <w:r>
              <w:rPr>
                <w:noProof/>
              </w:rPr>
              <w:pict>
                <v:shape id="_x0000_s1032" type="#_x0000_t136" style="position:absolute;margin-left:99.7pt;margin-top:10.15pt;width:284.4pt;height:44.4pt;z-index:-251643392" strokecolor="#0cf">
                  <v:shadow color="#868686"/>
                  <v:textpath style="font-family:&quot;Century Schoolbook&quot;;v-text-kern:t" trim="t" fitpath="t" string="#спортсменгода#&#10;"/>
                </v:shape>
              </w:pict>
            </w:r>
            <w:r>
              <w:t xml:space="preserve">- РЕАЛ – ТВ. </w:t>
            </w:r>
          </w:p>
        </w:tc>
      </w:tr>
      <w:tr w:rsidR="003408B4" w:rsidRPr="00022919">
        <w:tc>
          <w:tcPr>
            <w:tcW w:w="540" w:type="dxa"/>
          </w:tcPr>
          <w:p w:rsidR="003408B4" w:rsidRDefault="003408B4" w:rsidP="005F22F9">
            <w:r>
              <w:t>12.</w:t>
            </w:r>
          </w:p>
        </w:tc>
        <w:tc>
          <w:tcPr>
            <w:tcW w:w="1854" w:type="dxa"/>
          </w:tcPr>
          <w:p w:rsidR="003408B4" w:rsidRDefault="003408B4" w:rsidP="005F22F9">
            <w:r>
              <w:t>Ежегодные конкурсы Учреждения</w:t>
            </w:r>
          </w:p>
        </w:tc>
        <w:tc>
          <w:tcPr>
            <w:tcW w:w="8154" w:type="dxa"/>
          </w:tcPr>
          <w:p w:rsidR="003408B4" w:rsidRDefault="003408B4" w:rsidP="005F22F9">
            <w:r>
              <w:t xml:space="preserve">-«Спортсмен года»; </w:t>
            </w:r>
          </w:p>
          <w:p w:rsidR="003408B4" w:rsidRDefault="003408B4" w:rsidP="005F22F9">
            <w:r>
              <w:t>-«Тренер года».</w:t>
            </w:r>
          </w:p>
        </w:tc>
      </w:tr>
      <w:tr w:rsidR="003408B4" w:rsidRPr="00022919">
        <w:tc>
          <w:tcPr>
            <w:tcW w:w="540" w:type="dxa"/>
          </w:tcPr>
          <w:p w:rsidR="003408B4" w:rsidRDefault="003408B4" w:rsidP="005F22F9">
            <w:r>
              <w:t>13.</w:t>
            </w:r>
          </w:p>
        </w:tc>
        <w:tc>
          <w:tcPr>
            <w:tcW w:w="1854" w:type="dxa"/>
          </w:tcPr>
          <w:p w:rsidR="003408B4" w:rsidRDefault="003408B4" w:rsidP="005F22F9">
            <w:r>
              <w:t>Традиции</w:t>
            </w:r>
          </w:p>
        </w:tc>
        <w:tc>
          <w:tcPr>
            <w:tcW w:w="8154" w:type="dxa"/>
          </w:tcPr>
          <w:p w:rsidR="003408B4" w:rsidRDefault="003408B4" w:rsidP="005F22F9">
            <w:r>
              <w:t>-Осенние легкоатлетические соревнования;</w:t>
            </w:r>
          </w:p>
          <w:p w:rsidR="003408B4" w:rsidRDefault="003408B4" w:rsidP="005F22F9">
            <w:r>
              <w:t>-Соревнования, посвящённые «Дню рождения ДЮСШ» (по всем реализуемым программам и видам спорта);</w:t>
            </w:r>
          </w:p>
          <w:p w:rsidR="003408B4" w:rsidRDefault="003408B4" w:rsidP="005F22F9">
            <w:r>
              <w:t>-Майская легкоатлетическая эстафета, посвящённая «Дню Победы».</w:t>
            </w:r>
          </w:p>
        </w:tc>
      </w:tr>
      <w:tr w:rsidR="003408B4" w:rsidRPr="00022919">
        <w:trPr>
          <w:trHeight w:val="2480"/>
        </w:trPr>
        <w:tc>
          <w:tcPr>
            <w:tcW w:w="540" w:type="dxa"/>
          </w:tcPr>
          <w:p w:rsidR="003408B4" w:rsidRDefault="003408B4" w:rsidP="005F22F9">
            <w:r>
              <w:rPr>
                <w:noProof/>
              </w:rPr>
              <w:pict>
                <v:shape id="_x0000_s1033" type="#_x0000_t136" style="position:absolute;margin-left:-5.4pt;margin-top:51.55pt;width:122.65pt;height:63.95pt;z-index:-251641344;mso-position-horizontal-relative:text;mso-position-vertical-relative:text" strokecolor="#0cf">
                  <v:shadow color="#868686"/>
                  <v:textpath style="font-family:&quot;Bookman Old Style&quot;;v-text-kern:t" trim="t" fitpath="t" string="#sport#"/>
                </v:shape>
              </w:pict>
            </w:r>
            <w:r>
              <w:t>14.</w:t>
            </w:r>
          </w:p>
        </w:tc>
        <w:tc>
          <w:tcPr>
            <w:tcW w:w="1854" w:type="dxa"/>
          </w:tcPr>
          <w:p w:rsidR="003408B4" w:rsidRDefault="003408B4" w:rsidP="005F22F9">
            <w:r>
              <w:t>Психологический климат в коллективе</w:t>
            </w:r>
          </w:p>
        </w:tc>
        <w:tc>
          <w:tcPr>
            <w:tcW w:w="8154" w:type="dxa"/>
          </w:tcPr>
          <w:p w:rsidR="003408B4" w:rsidRPr="00022919" w:rsidRDefault="003408B4" w:rsidP="005F22F9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720"/>
                <w:tab w:val="num" w:pos="14"/>
              </w:tabs>
              <w:spacing w:before="30" w:after="30"/>
              <w:ind w:left="100"/>
              <w:rPr>
                <w:color w:val="000000"/>
              </w:rPr>
            </w:pPr>
            <w:r w:rsidRPr="00022919">
              <w:rPr>
                <w:color w:val="000000"/>
              </w:rPr>
              <w:t>-оптимизм, жизнерадостность;</w:t>
            </w:r>
          </w:p>
          <w:p w:rsidR="003408B4" w:rsidRPr="00022919" w:rsidRDefault="003408B4" w:rsidP="005F22F9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720"/>
                <w:tab w:val="num" w:pos="14"/>
              </w:tabs>
              <w:spacing w:before="30" w:after="30"/>
              <w:ind w:left="100"/>
              <w:rPr>
                <w:color w:val="000000"/>
              </w:rPr>
            </w:pPr>
            <w:r w:rsidRPr="00022919">
              <w:rPr>
                <w:color w:val="000000"/>
              </w:rPr>
              <w:t>-доверие и взаимоподдержка;</w:t>
            </w:r>
          </w:p>
          <w:p w:rsidR="003408B4" w:rsidRPr="00022919" w:rsidRDefault="003408B4" w:rsidP="005F22F9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720"/>
                <w:tab w:val="num" w:pos="14"/>
              </w:tabs>
              <w:spacing w:before="30" w:after="30"/>
              <w:ind w:left="100"/>
              <w:rPr>
                <w:color w:val="000000"/>
              </w:rPr>
            </w:pPr>
            <w:r w:rsidRPr="00022919">
              <w:rPr>
                <w:color w:val="000000"/>
              </w:rPr>
              <w:t>-интерес и внимание друг к другу;</w:t>
            </w:r>
          </w:p>
          <w:p w:rsidR="003408B4" w:rsidRPr="00022919" w:rsidRDefault="003408B4" w:rsidP="005F22F9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720"/>
                <w:tab w:val="num" w:pos="14"/>
              </w:tabs>
              <w:spacing w:before="30" w:after="30"/>
              <w:ind w:left="100"/>
              <w:rPr>
                <w:color w:val="000000"/>
              </w:rPr>
            </w:pPr>
            <w:r>
              <w:rPr>
                <w:color w:val="000000"/>
              </w:rPr>
              <w:t>-свободомыслие и возможность творить</w:t>
            </w:r>
            <w:r w:rsidRPr="00022919">
              <w:rPr>
                <w:color w:val="000000"/>
              </w:rPr>
              <w:t>;</w:t>
            </w:r>
          </w:p>
          <w:p w:rsidR="003408B4" w:rsidRPr="00022919" w:rsidRDefault="003408B4" w:rsidP="005F22F9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720"/>
                <w:tab w:val="num" w:pos="14"/>
              </w:tabs>
              <w:spacing w:before="30" w:after="30"/>
              <w:ind w:left="100"/>
              <w:rPr>
                <w:color w:val="000000"/>
              </w:rPr>
            </w:pPr>
            <w:r w:rsidRPr="00022919">
              <w:rPr>
                <w:color w:val="000000"/>
              </w:rPr>
              <w:t>-трудовая группа интеллектуально и профессионально совершенствуется;</w:t>
            </w:r>
          </w:p>
          <w:p w:rsidR="003408B4" w:rsidRPr="00022919" w:rsidRDefault="003408B4" w:rsidP="005F22F9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720"/>
                <w:tab w:val="num" w:pos="14"/>
              </w:tabs>
              <w:spacing w:before="30" w:after="30"/>
              <w:ind w:left="100"/>
              <w:rPr>
                <w:color w:val="000000"/>
              </w:rPr>
            </w:pPr>
            <w:r w:rsidRPr="00022919">
              <w:rPr>
                <w:color w:val="000000"/>
              </w:rPr>
              <w:t>-ощущаем себя единым целым, гордится общими достижениями;</w:t>
            </w:r>
          </w:p>
          <w:p w:rsidR="003408B4" w:rsidRDefault="003408B4" w:rsidP="005F22F9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720"/>
                <w:tab w:val="num" w:pos="14"/>
              </w:tabs>
              <w:spacing w:before="30" w:after="30"/>
              <w:ind w:left="100"/>
            </w:pPr>
            <w:r w:rsidRPr="00022919">
              <w:rPr>
                <w:color w:val="000000"/>
              </w:rPr>
              <w:t>-с радостью общаемся друг с другом, участвуют в общих делах, вместе весело проводим свободное время.</w:t>
            </w:r>
          </w:p>
        </w:tc>
      </w:tr>
      <w:tr w:rsidR="003408B4" w:rsidRPr="00022919">
        <w:trPr>
          <w:trHeight w:val="1275"/>
        </w:trPr>
        <w:tc>
          <w:tcPr>
            <w:tcW w:w="540" w:type="dxa"/>
          </w:tcPr>
          <w:p w:rsidR="003408B4" w:rsidRDefault="003408B4" w:rsidP="005F22F9">
            <w:r>
              <w:t>15.</w:t>
            </w:r>
          </w:p>
        </w:tc>
        <w:tc>
          <w:tcPr>
            <w:tcW w:w="1854" w:type="dxa"/>
          </w:tcPr>
          <w:p w:rsidR="003408B4" w:rsidRDefault="003408B4" w:rsidP="005F22F9">
            <w:r>
              <w:t>Взаимодействие с предприятиями, общественными организациями города</w:t>
            </w:r>
          </w:p>
        </w:tc>
        <w:tc>
          <w:tcPr>
            <w:tcW w:w="8154" w:type="dxa"/>
          </w:tcPr>
          <w:p w:rsidR="003408B4" w:rsidRPr="00022919" w:rsidRDefault="003408B4" w:rsidP="005F22F9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720"/>
                <w:tab w:val="num" w:pos="14"/>
              </w:tabs>
              <w:ind w:left="100"/>
              <w:rPr>
                <w:color w:val="000000"/>
              </w:rPr>
            </w:pPr>
            <w:r w:rsidRPr="00022919">
              <w:rPr>
                <w:color w:val="000000"/>
              </w:rPr>
              <w:t>- соревнования для предприятий города по теннису, дартсу, лёгкой атлетике, плаванию;</w:t>
            </w:r>
          </w:p>
          <w:p w:rsidR="003408B4" w:rsidRPr="00022919" w:rsidRDefault="003408B4" w:rsidP="005F22F9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720"/>
                <w:tab w:val="num" w:pos="14"/>
              </w:tabs>
              <w:ind w:left="100"/>
              <w:rPr>
                <w:color w:val="000000"/>
              </w:rPr>
            </w:pPr>
            <w:r w:rsidRPr="00022919">
              <w:rPr>
                <w:color w:val="000000"/>
              </w:rPr>
              <w:t>- соревнования для инвалидов города по шахматам;</w:t>
            </w:r>
          </w:p>
          <w:p w:rsidR="003408B4" w:rsidRPr="00022919" w:rsidRDefault="003408B4" w:rsidP="005F22F9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720"/>
                <w:tab w:val="num" w:pos="14"/>
              </w:tabs>
              <w:ind w:left="100"/>
              <w:rPr>
                <w:color w:val="000000"/>
              </w:rPr>
            </w:pPr>
            <w:r w:rsidRPr="00022919">
              <w:rPr>
                <w:color w:val="000000"/>
              </w:rPr>
              <w:t>- чемпионаты города по плаванию.</w:t>
            </w:r>
          </w:p>
          <w:p w:rsidR="003408B4" w:rsidRPr="00022919" w:rsidRDefault="003408B4" w:rsidP="005F22F9">
            <w:pPr>
              <w:rPr>
                <w:color w:val="000000"/>
              </w:rPr>
            </w:pPr>
          </w:p>
        </w:tc>
      </w:tr>
    </w:tbl>
    <w:p w:rsidR="003408B4" w:rsidRPr="0053680D" w:rsidRDefault="003408B4" w:rsidP="00B37DE4"/>
    <w:p w:rsidR="003408B4" w:rsidRPr="0053680D" w:rsidRDefault="003408B4" w:rsidP="00A56570"/>
    <w:p w:rsidR="003408B4" w:rsidRPr="0053680D" w:rsidRDefault="003408B4" w:rsidP="00A56570"/>
    <w:p w:rsidR="003408B4" w:rsidRDefault="003408B4" w:rsidP="00DD0A9A">
      <w:pPr>
        <w:tabs>
          <w:tab w:val="left" w:pos="4470"/>
        </w:tabs>
      </w:pPr>
    </w:p>
    <w:p w:rsidR="003408B4" w:rsidRDefault="003408B4" w:rsidP="00DD0A9A">
      <w:pPr>
        <w:tabs>
          <w:tab w:val="left" w:pos="4470"/>
        </w:tabs>
      </w:pPr>
      <w:r>
        <w:rPr>
          <w:noProof/>
        </w:rPr>
        <w:pict>
          <v:shape id="_x0000_s1034" type="#_x0000_t136" style="position:absolute;margin-left:243pt;margin-top:9pt;width:4in;height:387pt;z-index:-251659776" fillcolor="teal" stroked="f">
            <v:shadow on="t" color="#b2b2b2" opacity="52429f" offset="3pt"/>
            <v:textpath style="font-family:&quot;Century Schoolbook&quot;;font-size:24pt;v-text-kern:t" trim="t" fitpath="t" string="МЫ ОБУЧАЕМ &#10;ВСЕХ &#10;ЖЕЛАЮЩИХ:&#10;&#10; ОТ МАЛА&#10; &#10;ДО ВЕЛИКА"/>
          </v:shape>
        </w:pict>
      </w:r>
    </w:p>
    <w:p w:rsidR="003408B4" w:rsidRDefault="003408B4" w:rsidP="00DD0A9A">
      <w:pPr>
        <w:tabs>
          <w:tab w:val="left" w:pos="4470"/>
        </w:tabs>
      </w:pPr>
    </w:p>
    <w:p w:rsidR="003408B4" w:rsidRPr="00DA29B9" w:rsidRDefault="003408B4" w:rsidP="00DD0A9A"/>
    <w:p w:rsidR="003408B4" w:rsidRPr="00DA29B9" w:rsidRDefault="003408B4" w:rsidP="00DD0A9A">
      <w:r>
        <w:rPr>
          <w:noProof/>
        </w:rPr>
        <w:pict>
          <v:shape id="_x0000_s1035" type="#_x0000_t75" style="position:absolute;margin-left:18pt;margin-top:3.6pt;width:244pt;height:3in;z-index:-251660800">
            <v:imagedata r:id="rId11" o:title=""/>
          </v:shape>
        </w:pict>
      </w:r>
    </w:p>
    <w:p w:rsidR="003408B4" w:rsidRPr="00DA29B9" w:rsidRDefault="003408B4" w:rsidP="00DD0A9A"/>
    <w:p w:rsidR="003408B4" w:rsidRPr="00DA29B9" w:rsidRDefault="003408B4" w:rsidP="00DD0A9A"/>
    <w:p w:rsidR="003408B4" w:rsidRPr="00DA29B9" w:rsidRDefault="003408B4" w:rsidP="00DD0A9A"/>
    <w:p w:rsidR="003408B4" w:rsidRPr="00DA29B9" w:rsidRDefault="003408B4" w:rsidP="00DD0A9A"/>
    <w:p w:rsidR="003408B4" w:rsidRPr="00DA29B9" w:rsidRDefault="003408B4" w:rsidP="00DD0A9A"/>
    <w:p w:rsidR="003408B4" w:rsidRPr="00DA29B9" w:rsidRDefault="003408B4" w:rsidP="00DD0A9A"/>
    <w:p w:rsidR="003408B4" w:rsidRPr="00DA29B9" w:rsidRDefault="003408B4" w:rsidP="00DD0A9A"/>
    <w:p w:rsidR="003408B4" w:rsidRPr="00DA29B9" w:rsidRDefault="003408B4" w:rsidP="00DD0A9A"/>
    <w:p w:rsidR="003408B4" w:rsidRPr="00DA29B9" w:rsidRDefault="003408B4" w:rsidP="00DD0A9A"/>
    <w:p w:rsidR="003408B4" w:rsidRPr="00DA29B9" w:rsidRDefault="003408B4" w:rsidP="00DD0A9A"/>
    <w:p w:rsidR="003408B4" w:rsidRPr="00DA29B9" w:rsidRDefault="003408B4" w:rsidP="00DD0A9A"/>
    <w:p w:rsidR="003408B4" w:rsidRPr="00DA29B9" w:rsidRDefault="003408B4" w:rsidP="00DD0A9A"/>
    <w:p w:rsidR="003408B4" w:rsidRPr="00DA29B9" w:rsidRDefault="003408B4" w:rsidP="00DD0A9A"/>
    <w:p w:rsidR="003408B4" w:rsidRPr="00DA29B9" w:rsidRDefault="003408B4" w:rsidP="00DD0A9A"/>
    <w:p w:rsidR="003408B4" w:rsidRPr="00DA29B9" w:rsidRDefault="003408B4" w:rsidP="00DD0A9A"/>
    <w:p w:rsidR="003408B4" w:rsidRPr="00DA29B9" w:rsidRDefault="003408B4" w:rsidP="00DD0A9A"/>
    <w:p w:rsidR="003408B4" w:rsidRPr="00DA29B9" w:rsidRDefault="003408B4" w:rsidP="00DD0A9A"/>
    <w:p w:rsidR="003408B4" w:rsidRPr="00DA29B9" w:rsidRDefault="003408B4" w:rsidP="00DD0A9A"/>
    <w:p w:rsidR="003408B4" w:rsidRPr="00DA29B9" w:rsidRDefault="003408B4" w:rsidP="00DD0A9A"/>
    <w:p w:rsidR="003408B4" w:rsidRPr="00DA29B9" w:rsidRDefault="003408B4" w:rsidP="00DD0A9A"/>
    <w:p w:rsidR="003408B4" w:rsidRPr="00DA29B9" w:rsidRDefault="003408B4" w:rsidP="00DD0A9A"/>
    <w:p w:rsidR="003408B4" w:rsidRPr="00DA29B9" w:rsidRDefault="003408B4" w:rsidP="00DD0A9A"/>
    <w:p w:rsidR="003408B4" w:rsidRPr="00DA29B9" w:rsidRDefault="003408B4" w:rsidP="00DD0A9A"/>
    <w:p w:rsidR="003408B4" w:rsidRDefault="003408B4" w:rsidP="00DD0A9A"/>
    <w:p w:rsidR="003408B4" w:rsidRDefault="003408B4" w:rsidP="00DD0A9A"/>
    <w:p w:rsidR="003408B4" w:rsidRDefault="003408B4" w:rsidP="00DD0A9A">
      <w:pPr>
        <w:tabs>
          <w:tab w:val="left" w:pos="5780"/>
        </w:tabs>
      </w:pPr>
      <w:r>
        <w:rPr>
          <w:noProof/>
        </w:rPr>
        <w:pict>
          <v:shape id="_x0000_s1036" type="#_x0000_t75" style="position:absolute;margin-left:36pt;margin-top:8.45pt;width:357pt;height:330pt;z-index:251640320">
            <v:imagedata r:id="rId12" o:title=""/>
          </v:shape>
        </w:pict>
      </w:r>
      <w:r>
        <w:tab/>
      </w:r>
    </w:p>
    <w:p w:rsidR="003408B4" w:rsidRPr="00DA29B9" w:rsidRDefault="003408B4" w:rsidP="00DD0A9A"/>
    <w:p w:rsidR="003408B4" w:rsidRPr="00DA29B9" w:rsidRDefault="003408B4" w:rsidP="00DD0A9A"/>
    <w:p w:rsidR="003408B4" w:rsidRPr="00DA29B9" w:rsidRDefault="003408B4" w:rsidP="00DD0A9A"/>
    <w:p w:rsidR="003408B4" w:rsidRPr="00DA29B9" w:rsidRDefault="003408B4" w:rsidP="00DD0A9A"/>
    <w:p w:rsidR="003408B4" w:rsidRPr="00DA29B9" w:rsidRDefault="003408B4" w:rsidP="00DD0A9A"/>
    <w:p w:rsidR="003408B4" w:rsidRPr="00DA29B9" w:rsidRDefault="003408B4" w:rsidP="00DD0A9A"/>
    <w:p w:rsidR="003408B4" w:rsidRPr="00DA29B9" w:rsidRDefault="003408B4" w:rsidP="00DD0A9A"/>
    <w:p w:rsidR="003408B4" w:rsidRPr="00DA29B9" w:rsidRDefault="003408B4" w:rsidP="00DD0A9A"/>
    <w:p w:rsidR="003408B4" w:rsidRPr="00DA29B9" w:rsidRDefault="003408B4" w:rsidP="00DD0A9A"/>
    <w:p w:rsidR="003408B4" w:rsidRPr="00DA29B9" w:rsidRDefault="003408B4" w:rsidP="00DD0A9A"/>
    <w:p w:rsidR="003408B4" w:rsidRPr="00DA29B9" w:rsidRDefault="003408B4" w:rsidP="00DD0A9A"/>
    <w:p w:rsidR="003408B4" w:rsidRPr="00DA29B9" w:rsidRDefault="003408B4" w:rsidP="00DD0A9A"/>
    <w:p w:rsidR="003408B4" w:rsidRPr="00DA29B9" w:rsidRDefault="003408B4" w:rsidP="00DD0A9A"/>
    <w:p w:rsidR="003408B4" w:rsidRPr="00DA29B9" w:rsidRDefault="003408B4" w:rsidP="00DD0A9A"/>
    <w:p w:rsidR="003408B4" w:rsidRPr="00DA29B9" w:rsidRDefault="003408B4" w:rsidP="00DD0A9A"/>
    <w:p w:rsidR="003408B4" w:rsidRPr="00DA29B9" w:rsidRDefault="003408B4" w:rsidP="00DD0A9A"/>
    <w:p w:rsidR="003408B4" w:rsidRPr="00DA29B9" w:rsidRDefault="003408B4" w:rsidP="00DD0A9A"/>
    <w:p w:rsidR="003408B4" w:rsidRPr="00DA29B9" w:rsidRDefault="003408B4" w:rsidP="00DD0A9A"/>
    <w:p w:rsidR="003408B4" w:rsidRPr="00DA29B9" w:rsidRDefault="003408B4" w:rsidP="00DD0A9A"/>
    <w:p w:rsidR="003408B4" w:rsidRPr="00DA29B9" w:rsidRDefault="003408B4" w:rsidP="00DD0A9A"/>
    <w:p w:rsidR="003408B4" w:rsidRPr="00DA29B9" w:rsidRDefault="003408B4" w:rsidP="00DD0A9A"/>
    <w:p w:rsidR="003408B4" w:rsidRPr="00DA29B9" w:rsidRDefault="003408B4" w:rsidP="00DD0A9A"/>
    <w:p w:rsidR="003408B4" w:rsidRPr="00DA29B9" w:rsidRDefault="003408B4" w:rsidP="00DD0A9A"/>
    <w:p w:rsidR="003408B4" w:rsidRDefault="003408B4" w:rsidP="00DD0A9A">
      <w:pPr>
        <w:jc w:val="right"/>
      </w:pPr>
    </w:p>
    <w:p w:rsidR="003408B4" w:rsidRPr="0053680D" w:rsidRDefault="003408B4" w:rsidP="00A56570"/>
    <w:p w:rsidR="003408B4" w:rsidRPr="00464658" w:rsidRDefault="003408B4" w:rsidP="00DD0A9A">
      <w:pPr>
        <w:pStyle w:val="BodyTextIndent"/>
        <w:tabs>
          <w:tab w:val="left" w:pos="1980"/>
        </w:tabs>
        <w:ind w:firstLine="0"/>
        <w:jc w:val="center"/>
        <w:rPr>
          <w:b/>
          <w:bCs/>
          <w:color w:val="008080"/>
          <w:sz w:val="36"/>
          <w:szCs w:val="36"/>
        </w:rPr>
      </w:pPr>
      <w:r>
        <w:rPr>
          <w:noProof/>
        </w:rPr>
        <w:pict>
          <v:shape id="_x0000_s1037" type="#_x0000_t136" style="position:absolute;left:0;text-align:left;margin-left:189pt;margin-top:18pt;width:333pt;height:54pt;z-index:-251658752" strokecolor="#0cf">
            <v:shadow color="#868686"/>
            <v:textpath style="font-family:&quot;Century Schoolbook&quot;;v-text-kern:t" trim="t" fitpath="t" string="#POBEDA#&#10;"/>
          </v:shape>
        </w:pict>
      </w:r>
      <w:r w:rsidRPr="00464658">
        <w:rPr>
          <w:b/>
          <w:bCs/>
          <w:color w:val="008080"/>
          <w:sz w:val="36"/>
          <w:szCs w:val="36"/>
        </w:rPr>
        <w:t>#КЕМИЧЕММЫГОРДИМСЯ#</w:t>
      </w:r>
      <w:r>
        <w:rPr>
          <w:b/>
          <w:bCs/>
          <w:color w:val="008080"/>
          <w:sz w:val="36"/>
          <w:szCs w:val="36"/>
        </w:rPr>
        <w:t>УРА#</w:t>
      </w:r>
    </w:p>
    <w:p w:rsidR="003408B4" w:rsidRDefault="003408B4" w:rsidP="00DD0A9A"/>
    <w:p w:rsidR="003408B4" w:rsidRPr="005803D5" w:rsidRDefault="003408B4" w:rsidP="00DD0A9A">
      <w:pPr>
        <w:jc w:val="center"/>
        <w:rPr>
          <w:b/>
          <w:bCs/>
        </w:rPr>
      </w:pPr>
      <w:r>
        <w:rPr>
          <w:noProof/>
        </w:rPr>
        <w:pict>
          <v:shape id="_x0000_s1038" type="#_x0000_t75" style="position:absolute;left:0;text-align:left;margin-left:0;margin-top:5.7pt;width:2in;height:297pt;z-index:-251652608">
            <v:imagedata r:id="rId13" o:title=""/>
          </v:shape>
        </w:pict>
      </w:r>
    </w:p>
    <w:p w:rsidR="003408B4" w:rsidRPr="005803D5" w:rsidRDefault="003408B4" w:rsidP="00DD0A9A">
      <w:pPr>
        <w:jc w:val="center"/>
        <w:rPr>
          <w:b/>
          <w:bCs/>
        </w:rPr>
      </w:pPr>
    </w:p>
    <w:p w:rsidR="003408B4" w:rsidRDefault="003408B4" w:rsidP="00DD0A9A">
      <w:pPr>
        <w:sectPr w:rsidR="003408B4" w:rsidSect="00DD0A9A">
          <w:pgSz w:w="11906" w:h="16838"/>
          <w:pgMar w:top="540" w:right="748" w:bottom="539" w:left="720" w:header="708" w:footer="708" w:gutter="0"/>
          <w:pgBorders w:offsetFrom="page">
            <w:top w:val="threeDEmboss" w:sz="24" w:space="24" w:color="008080"/>
            <w:left w:val="threeDEmboss" w:sz="24" w:space="24" w:color="008080"/>
            <w:bottom w:val="threeDEngrave" w:sz="24" w:space="24" w:color="008080"/>
            <w:right w:val="threeDEngrave" w:sz="24" w:space="24" w:color="008080"/>
          </w:pgBorders>
          <w:cols w:space="708"/>
          <w:docGrid w:linePitch="360"/>
        </w:sectPr>
      </w:pPr>
      <w:r>
        <w:rPr>
          <w:noProof/>
        </w:rPr>
        <w:pict>
          <v:shape id="_x0000_s1039" type="#_x0000_t75" style="position:absolute;margin-left:18pt;margin-top:428.1pt;width:225pt;height:279pt;z-index:-251649536">
            <v:imagedata r:id="rId14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margin-left:207pt;margin-top:356.1pt;width:126pt;height:90pt;z-index:251647488;v-text-anchor:middle" fillcolor="#099" strokecolor="#099" strokeweight=".1297mm">
            <v:fill opacity=".5"/>
            <v:textbox inset="0,0,0,0">
              <w:txbxContent>
                <w:p w:rsidR="003408B4" w:rsidRDefault="003408B4" w:rsidP="00DD0A9A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Андреев Корнелиу</w:t>
                  </w:r>
                  <w:r w:rsidRPr="00016768">
                    <w:rPr>
                      <w:b/>
                      <w:bCs/>
                    </w:rPr>
                    <w:t xml:space="preserve"> </w:t>
                  </w:r>
                </w:p>
                <w:p w:rsidR="003408B4" w:rsidRDefault="003408B4" w:rsidP="00804CF5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(2004</w:t>
                  </w:r>
                  <w:r w:rsidRPr="00016768">
                    <w:rPr>
                      <w:b/>
                      <w:bCs/>
                    </w:rPr>
                    <w:t xml:space="preserve"> г.р.)</w:t>
                  </w:r>
                </w:p>
                <w:p w:rsidR="003408B4" w:rsidRDefault="003408B4" w:rsidP="00804CF5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       ПЛАВАНИЕ</w:t>
                  </w:r>
                </w:p>
                <w:p w:rsidR="003408B4" w:rsidRPr="00016768" w:rsidRDefault="003408B4" w:rsidP="00804CF5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«Кандидат в мастера спорта России»</w:t>
                  </w:r>
                </w:p>
                <w:p w:rsidR="003408B4" w:rsidRPr="00016768" w:rsidRDefault="003408B4" w:rsidP="00DD0A9A">
                  <w:pPr>
                    <w:jc w:val="center"/>
                    <w:rPr>
                      <w:b/>
                      <w:bCs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oval id="_s1074" o:spid="_x0000_s1041" style="position:absolute;margin-left:189pt;margin-top:311.1pt;width:189.5pt;height:180pt;z-index:251642368;v-text-anchor:middle" o:dgmnodekind="0" fillcolor="#9c0" strokecolor="#9c0" strokeweight=".1297mm">
            <v:fill opacity=".5"/>
            <o:lock v:ext="edit" text="t"/>
          </v:oval>
        </w:pict>
      </w:r>
      <w:r>
        <w:rPr>
          <w:noProof/>
        </w:rPr>
        <w:pict>
          <v:shape id="_x0000_s1042" type="#_x0000_t202" style="position:absolute;margin-left:369pt;margin-top:50.1pt;width:126pt;height:90pt;z-index:251670016;v-text-anchor:middle" fillcolor="#099" strokecolor="#099" strokeweight=".1297mm">
            <v:fill opacity=".5"/>
            <v:textbox inset="0,0,0,0">
              <w:txbxContent>
                <w:p w:rsidR="003408B4" w:rsidRPr="00016768" w:rsidRDefault="003408B4" w:rsidP="00D22FF5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Шишонок Дмитрий</w:t>
                  </w:r>
                  <w:r w:rsidRPr="00016768">
                    <w:rPr>
                      <w:b/>
                      <w:bCs/>
                    </w:rPr>
                    <w:t xml:space="preserve"> (</w:t>
                  </w:r>
                  <w:r>
                    <w:rPr>
                      <w:b/>
                      <w:bCs/>
                    </w:rPr>
                    <w:t>1999</w:t>
                  </w:r>
                  <w:r w:rsidRPr="00016768">
                    <w:rPr>
                      <w:b/>
                      <w:bCs/>
                    </w:rPr>
                    <w:t xml:space="preserve"> г.р.)</w:t>
                  </w:r>
                </w:p>
                <w:p w:rsidR="003408B4" w:rsidRDefault="003408B4" w:rsidP="00D22FF5">
                  <w:pPr>
                    <w:jc w:val="center"/>
                    <w:rPr>
                      <w:b/>
                      <w:bCs/>
                    </w:rPr>
                  </w:pPr>
                  <w:r w:rsidRPr="00016768">
                    <w:rPr>
                      <w:b/>
                      <w:bCs/>
                    </w:rPr>
                    <w:t>ПЛАВАНИЕ</w:t>
                  </w:r>
                </w:p>
                <w:p w:rsidR="003408B4" w:rsidRPr="00016768" w:rsidRDefault="003408B4" w:rsidP="00D22FF5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Присвоено звание «Мастера спорта России»</w:t>
                  </w:r>
                </w:p>
              </w:txbxContent>
            </v:textbox>
          </v:shape>
        </w:pict>
      </w:r>
      <w:r>
        <w:rPr>
          <w:noProof/>
        </w:rPr>
        <w:pict>
          <v:oval id="_x0000_s1043" style="position:absolute;margin-left:351pt;margin-top:14.1pt;width:180pt;height:175.8pt;z-index:251668992;v-text-anchor:middle" o:dgmnodekind="0" fillcolor="#099" strokecolor="#099" strokeweight=".1297mm">
            <v:fill opacity=".5"/>
            <o:lock v:ext="edit" text="t"/>
          </v:oval>
        </w:pict>
      </w:r>
      <w:r>
        <w:rPr>
          <w:noProof/>
        </w:rPr>
        <w:pict>
          <v:shape id="_x0000_s1044" type="#_x0000_t75" style="position:absolute;margin-left:351pt;margin-top:167.1pt;width:171pt;height:163pt;z-index:-251648512">
            <v:imagedata r:id="rId15" o:title="" croptop="8294f" cropleft="11674f" cropright="13926f"/>
          </v:shape>
        </w:pict>
      </w:r>
      <w:r>
        <w:rPr>
          <w:noProof/>
        </w:rPr>
        <w:pict>
          <v:shape id="_x0000_s1045" type="#_x0000_t75" style="position:absolute;margin-left:324pt;margin-top:347.1pt;width:189pt;height:342pt;z-index:-251650560">
            <v:imagedata r:id="rId16" o:title="" croptop="8822f" cropbottom="8822f"/>
          </v:shape>
        </w:pict>
      </w:r>
      <w:r>
        <w:rPr>
          <w:noProof/>
        </w:rPr>
        <w:pict>
          <v:shape id="_x0000_s1046" type="#_x0000_t202" style="position:absolute;margin-left:18pt;margin-top:338.1pt;width:135pt;height:117pt;z-index:251645440;v-text-anchor:middle" fillcolor="#099" strokecolor="#099" strokeweight=".1297mm">
            <v:fill opacity=".5"/>
            <v:textbox inset="0,0,0,0">
              <w:txbxContent>
                <w:p w:rsidR="003408B4" w:rsidRDefault="003408B4" w:rsidP="00DD0A9A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Шамрова Яна</w:t>
                  </w:r>
                  <w:r w:rsidRPr="00E275C8">
                    <w:rPr>
                      <w:b/>
                      <w:bCs/>
                    </w:rPr>
                    <w:t xml:space="preserve"> </w:t>
                  </w:r>
                </w:p>
                <w:p w:rsidR="003408B4" w:rsidRDefault="003408B4" w:rsidP="00DD0A9A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(2004</w:t>
                  </w:r>
                  <w:r w:rsidRPr="00E275C8">
                    <w:rPr>
                      <w:b/>
                      <w:bCs/>
                    </w:rPr>
                    <w:t xml:space="preserve"> г.р.)</w:t>
                  </w:r>
                </w:p>
                <w:p w:rsidR="003408B4" w:rsidRDefault="003408B4" w:rsidP="00DD0A9A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Лебеде Вячеслав</w:t>
                  </w:r>
                </w:p>
                <w:p w:rsidR="003408B4" w:rsidRDefault="003408B4" w:rsidP="00DD0A9A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(2002 г.р.)</w:t>
                  </w:r>
                </w:p>
                <w:p w:rsidR="003408B4" w:rsidRDefault="003408B4" w:rsidP="00DD0A9A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ЛЁГКАЯ АТЛЕТИКА</w:t>
                  </w:r>
                </w:p>
                <w:p w:rsidR="003408B4" w:rsidRDefault="003408B4" w:rsidP="00DD0A9A">
                  <w:pPr>
                    <w:jc w:val="center"/>
                    <w:rPr>
                      <w:b/>
                      <w:bCs/>
                    </w:rPr>
                  </w:pPr>
                </w:p>
                <w:p w:rsidR="003408B4" w:rsidRPr="00016768" w:rsidRDefault="003408B4" w:rsidP="00804CF5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«Кандидаты в мастера спорта России»</w:t>
                  </w:r>
                </w:p>
                <w:p w:rsidR="003408B4" w:rsidRPr="00E275C8" w:rsidRDefault="003408B4" w:rsidP="00DD0A9A">
                  <w:pPr>
                    <w:jc w:val="center"/>
                    <w:rPr>
                      <w:b/>
                      <w:bCs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oval id="_s1098" o:spid="_x0000_s1047" style="position:absolute;margin-left:-18pt;margin-top:293.1pt;width:207pt;height:200.85pt;z-index:251641344;v-text-anchor:middle" o:dgmnodekind="0" fillcolor="#339" strokecolor="#339" strokeweight=".1297mm">
            <v:fill opacity=".5"/>
            <o:lock v:ext="edit" text="t"/>
          </v:oval>
        </w:pict>
      </w:r>
      <w:r>
        <w:rPr>
          <w:noProof/>
        </w:rPr>
        <w:pict>
          <v:shape id="_x0000_s1048" type="#_x0000_t202" style="position:absolute;margin-left:162pt;margin-top:203.1pt;width:2in;height:90pt;z-index:251646464;v-text-anchor:middle" fillcolor="#099" strokecolor="#099" strokeweight=".1297mm">
            <v:fill opacity=".5"/>
            <v:textbox inset="0,0,0,0">
              <w:txbxContent>
                <w:p w:rsidR="003408B4" w:rsidRPr="00016768" w:rsidRDefault="003408B4" w:rsidP="00DD0A9A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Сорокина Вера (2004 </w:t>
                  </w:r>
                  <w:r w:rsidRPr="00016768">
                    <w:rPr>
                      <w:b/>
                      <w:bCs/>
                    </w:rPr>
                    <w:t>г.р.)</w:t>
                  </w:r>
                </w:p>
                <w:p w:rsidR="003408B4" w:rsidRPr="00016768" w:rsidRDefault="003408B4" w:rsidP="00DD0A9A">
                  <w:pPr>
                    <w:jc w:val="center"/>
                    <w:rPr>
                      <w:b/>
                      <w:bCs/>
                    </w:rPr>
                  </w:pPr>
                  <w:r w:rsidRPr="00016768">
                    <w:rPr>
                      <w:b/>
                      <w:bCs/>
                    </w:rPr>
                    <w:t>ЛЁГКАЯ АТЛЕТИКА</w:t>
                  </w:r>
                </w:p>
                <w:p w:rsidR="003408B4" w:rsidRPr="00016768" w:rsidRDefault="003408B4" w:rsidP="00DD0A9A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«Кандидат в мастера спорта России»</w:t>
                  </w:r>
                </w:p>
              </w:txbxContent>
            </v:textbox>
          </v:shape>
        </w:pict>
      </w:r>
      <w:r>
        <w:rPr>
          <w:noProof/>
        </w:rPr>
        <w:pict>
          <v:oval id="_s1104" o:spid="_x0000_s1049" style="position:absolute;margin-left:2in;margin-top:149.1pt;width:180pt;height:175.8pt;z-index:251643392;v-text-anchor:middle" o:dgmnodekind="0" fillcolor="#099" strokecolor="#099" strokeweight=".1297mm">
            <v:fill opacity=".5"/>
            <o:lock v:ext="edit" text="t"/>
          </v:oval>
        </w:pict>
      </w:r>
      <w:r>
        <w:rPr>
          <w:noProof/>
        </w:rPr>
        <w:pict>
          <v:shape id="_x0000_s1050" type="#_x0000_t75" style="position:absolute;margin-left:171pt;margin-top:14.1pt;width:189pt;height:249.4pt;z-index:-251651584">
            <v:imagedata r:id="rId17" o:title=""/>
          </v:shape>
        </w:pict>
      </w:r>
      <w:r>
        <w:rPr>
          <w:noProof/>
        </w:rPr>
        <w:pict>
          <v:shape id="_x0000_s1051" type="#_x0000_t202" style="position:absolute;margin-left:27pt;margin-top:194.1pt;width:126pt;height:90pt;z-index:251648512;v-text-anchor:middle" fillcolor="#099" strokecolor="#099" strokeweight=".1297mm">
            <v:fill opacity=".5"/>
            <v:textbox inset="0,0,0,0">
              <w:txbxContent>
                <w:p w:rsidR="003408B4" w:rsidRPr="00016768" w:rsidRDefault="003408B4" w:rsidP="00DD0A9A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Максимова Татьяна</w:t>
                  </w:r>
                  <w:r w:rsidRPr="00016768">
                    <w:rPr>
                      <w:b/>
                      <w:bCs/>
                    </w:rPr>
                    <w:t xml:space="preserve"> (</w:t>
                  </w:r>
                  <w:r>
                    <w:rPr>
                      <w:b/>
                      <w:bCs/>
                    </w:rPr>
                    <w:t>2007</w:t>
                  </w:r>
                  <w:r w:rsidRPr="00016768">
                    <w:rPr>
                      <w:b/>
                      <w:bCs/>
                    </w:rPr>
                    <w:t xml:space="preserve"> г.р.)</w:t>
                  </w:r>
                </w:p>
                <w:p w:rsidR="003408B4" w:rsidRDefault="003408B4" w:rsidP="00DD0A9A">
                  <w:pPr>
                    <w:jc w:val="center"/>
                    <w:rPr>
                      <w:b/>
                      <w:bCs/>
                    </w:rPr>
                  </w:pPr>
                  <w:r w:rsidRPr="00016768">
                    <w:rPr>
                      <w:b/>
                      <w:bCs/>
                    </w:rPr>
                    <w:t>ПЛАВАНИЕ</w:t>
                  </w:r>
                </w:p>
                <w:p w:rsidR="003408B4" w:rsidRPr="00016768" w:rsidRDefault="003408B4" w:rsidP="00DD0A9A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Присвоено звание «Мастера спорта России»</w:t>
                  </w:r>
                </w:p>
              </w:txbxContent>
            </v:textbox>
          </v:shape>
        </w:pict>
      </w:r>
      <w:r>
        <w:rPr>
          <w:noProof/>
        </w:rPr>
        <w:pict>
          <v:oval id="_s1088" o:spid="_x0000_s1052" style="position:absolute;margin-left:0;margin-top:149.1pt;width:171pt;height:162pt;z-index:251644416;v-text-anchor:middle" o:dgmnodekind="0" fillcolor="#099" strokecolor="#099" strokeweight=".1297mm">
            <v:fill opacity=".5"/>
            <o:lock v:ext="edit" text="t"/>
          </v:oval>
        </w:pict>
      </w:r>
    </w:p>
    <w:p w:rsidR="003408B4" w:rsidRDefault="003408B4" w:rsidP="00614703">
      <w:pPr>
        <w:jc w:val="right"/>
      </w:pPr>
      <w:r>
        <w:rPr>
          <w:noProof/>
        </w:rPr>
        <w:pict>
          <v:shape id="_x0000_s1053" type="#_x0000_t136" style="position:absolute;left:0;text-align:left;margin-left:0;margin-top:0;width:522pt;height:153pt;z-index:-251657728" fillcolor="teal" stroked="f">
            <v:shadow on="t" color="#b2b2b2" opacity="52429f" offset="3pt"/>
            <v:textpath style="font-family:&quot;Century Schoolbook&quot;;font-size:24pt;v-text-kern:t" trim="t" fitpath="t" string="У НАС &#10;РАБОТАЮТ &#10;ПРОФЕССИОНАЛЫ"/>
          </v:shape>
        </w:pict>
      </w:r>
    </w:p>
    <w:p w:rsidR="003408B4" w:rsidRDefault="003408B4" w:rsidP="00614703">
      <w:pPr>
        <w:jc w:val="right"/>
      </w:pPr>
    </w:p>
    <w:p w:rsidR="003408B4" w:rsidRPr="00120917" w:rsidRDefault="003408B4" w:rsidP="00614703"/>
    <w:p w:rsidR="003408B4" w:rsidRPr="00120917" w:rsidRDefault="003408B4" w:rsidP="00614703"/>
    <w:p w:rsidR="003408B4" w:rsidRPr="00120917" w:rsidRDefault="003408B4" w:rsidP="00614703"/>
    <w:p w:rsidR="003408B4" w:rsidRPr="00120917" w:rsidRDefault="003408B4" w:rsidP="00614703"/>
    <w:p w:rsidR="003408B4" w:rsidRDefault="003408B4" w:rsidP="00614703">
      <w:pPr>
        <w:tabs>
          <w:tab w:val="left" w:pos="1050"/>
        </w:tabs>
      </w:pPr>
    </w:p>
    <w:p w:rsidR="003408B4" w:rsidRPr="003056F0" w:rsidRDefault="003408B4" w:rsidP="00614703"/>
    <w:p w:rsidR="003408B4" w:rsidRPr="003056F0" w:rsidRDefault="003408B4" w:rsidP="00614703"/>
    <w:p w:rsidR="003408B4" w:rsidRPr="003056F0" w:rsidRDefault="003408B4" w:rsidP="00614703"/>
    <w:p w:rsidR="003408B4" w:rsidRPr="003056F0" w:rsidRDefault="003408B4" w:rsidP="00614703"/>
    <w:p w:rsidR="003408B4" w:rsidRPr="003056F0" w:rsidRDefault="003408B4" w:rsidP="00614703"/>
    <w:p w:rsidR="003408B4" w:rsidRPr="003056F0" w:rsidRDefault="003408B4" w:rsidP="00614703"/>
    <w:p w:rsidR="003408B4" w:rsidRPr="005D3EC5" w:rsidRDefault="003408B4" w:rsidP="005D3EC5">
      <w:pPr>
        <w:tabs>
          <w:tab w:val="left" w:pos="9100"/>
        </w:tabs>
      </w:pPr>
    </w:p>
    <w:p w:rsidR="003408B4" w:rsidRPr="004B6DF0" w:rsidRDefault="003408B4" w:rsidP="00614703">
      <w:pPr>
        <w:jc w:val="center"/>
        <w:rPr>
          <w:rFonts w:ascii="Bookman Old Style" w:hAnsi="Bookman Old Style" w:cs="Bookman Old Style"/>
          <w:b/>
          <w:bCs/>
          <w:color w:val="993300"/>
          <w:sz w:val="32"/>
          <w:szCs w:val="32"/>
          <w:shd w:val="clear" w:color="auto" w:fill="FFFFFF"/>
        </w:rPr>
      </w:pPr>
      <w:r w:rsidRPr="004B6DF0">
        <w:rPr>
          <w:rFonts w:ascii="Bookman Old Style" w:hAnsi="Bookman Old Style" w:cs="Bookman Old Style"/>
          <w:b/>
          <w:bCs/>
          <w:color w:val="993300"/>
          <w:sz w:val="32"/>
          <w:szCs w:val="32"/>
          <w:shd w:val="clear" w:color="auto" w:fill="FFFFFF"/>
        </w:rPr>
        <w:t>РОБЕРТ РОЖДЕСТВЕНСКИЙ</w:t>
      </w:r>
    </w:p>
    <w:p w:rsidR="003408B4" w:rsidRPr="004B6DF0" w:rsidRDefault="003408B4" w:rsidP="00614703">
      <w:pPr>
        <w:jc w:val="center"/>
        <w:rPr>
          <w:rFonts w:ascii="Bookman Old Style" w:hAnsi="Bookman Old Style" w:cs="Bookman Old Style"/>
          <w:b/>
          <w:bCs/>
          <w:color w:val="993300"/>
          <w:sz w:val="32"/>
          <w:szCs w:val="32"/>
          <w:shd w:val="clear" w:color="auto" w:fill="FFFFFF"/>
        </w:rPr>
      </w:pPr>
    </w:p>
    <w:p w:rsidR="003408B4" w:rsidRPr="004B6DF0" w:rsidRDefault="003408B4" w:rsidP="00614703">
      <w:pPr>
        <w:jc w:val="center"/>
        <w:rPr>
          <w:rFonts w:ascii="Bookman Old Style" w:hAnsi="Bookman Old Style" w:cs="Bookman Old Style"/>
          <w:b/>
          <w:bCs/>
          <w:color w:val="993300"/>
          <w:sz w:val="32"/>
          <w:szCs w:val="32"/>
          <w:shd w:val="clear" w:color="auto" w:fill="FFFFFF"/>
        </w:rPr>
      </w:pPr>
      <w:r w:rsidRPr="004B6DF0">
        <w:rPr>
          <w:rFonts w:ascii="Bookman Old Style" w:hAnsi="Bookman Old Style" w:cs="Bookman Old Style"/>
          <w:b/>
          <w:bCs/>
          <w:color w:val="993300"/>
          <w:sz w:val="32"/>
          <w:szCs w:val="32"/>
          <w:shd w:val="clear" w:color="auto" w:fill="FFFFFF"/>
        </w:rPr>
        <w:t>«ПОСВЯЩЕНИЕ ТРЕНЕРУ»</w:t>
      </w:r>
    </w:p>
    <w:p w:rsidR="003408B4" w:rsidRPr="004B6DF0" w:rsidRDefault="003408B4" w:rsidP="00614703">
      <w:pPr>
        <w:jc w:val="center"/>
        <w:rPr>
          <w:rFonts w:ascii="Bookman Old Style" w:hAnsi="Bookman Old Style" w:cs="Bookman Old Style"/>
          <w:b/>
          <w:bCs/>
          <w:color w:val="993300"/>
          <w:sz w:val="32"/>
          <w:szCs w:val="32"/>
          <w:shd w:val="clear" w:color="auto" w:fill="FFFFFF"/>
        </w:rPr>
      </w:pPr>
    </w:p>
    <w:p w:rsidR="003408B4" w:rsidRPr="004B6DF0" w:rsidRDefault="003408B4" w:rsidP="00614703">
      <w:pPr>
        <w:jc w:val="center"/>
        <w:rPr>
          <w:rFonts w:ascii="Bookman Old Style" w:hAnsi="Bookman Old Style" w:cs="Bookman Old Style"/>
          <w:b/>
          <w:bCs/>
          <w:color w:val="993300"/>
          <w:sz w:val="32"/>
          <w:szCs w:val="32"/>
          <w:shd w:val="clear" w:color="auto" w:fill="FFFFFF"/>
        </w:rPr>
      </w:pPr>
    </w:p>
    <w:p w:rsidR="003408B4" w:rsidRDefault="003408B4" w:rsidP="00614703">
      <w:pPr>
        <w:jc w:val="center"/>
        <w:rPr>
          <w:rFonts w:ascii="Bookman Old Style" w:hAnsi="Bookman Old Style" w:cs="Bookman Old Style"/>
          <w:sz w:val="28"/>
          <w:szCs w:val="28"/>
        </w:rPr>
      </w:pPr>
      <w:r w:rsidRPr="004B6DF0">
        <w:rPr>
          <w:rFonts w:ascii="Bookman Old Style" w:hAnsi="Bookman Old Style" w:cs="Bookman Old Style"/>
          <w:b/>
          <w:bCs/>
          <w:color w:val="993300"/>
          <w:sz w:val="28"/>
          <w:szCs w:val="28"/>
          <w:shd w:val="clear" w:color="auto" w:fill="FFFFFF"/>
        </w:rPr>
        <w:t>Спортсмены возникают, вырастая </w:t>
      </w:r>
      <w:r w:rsidRPr="004B6DF0">
        <w:rPr>
          <w:rFonts w:ascii="Bookman Old Style" w:hAnsi="Bookman Old Style" w:cs="Bookman Old Style"/>
          <w:b/>
          <w:bCs/>
          <w:color w:val="993300"/>
          <w:sz w:val="28"/>
          <w:szCs w:val="28"/>
        </w:rPr>
        <w:br/>
      </w:r>
      <w:r w:rsidRPr="004B6DF0">
        <w:rPr>
          <w:rFonts w:ascii="Bookman Old Style" w:hAnsi="Bookman Old Style" w:cs="Bookman Old Style"/>
          <w:b/>
          <w:bCs/>
          <w:color w:val="993300"/>
          <w:sz w:val="28"/>
          <w:szCs w:val="28"/>
          <w:shd w:val="clear" w:color="auto" w:fill="FFFFFF"/>
        </w:rPr>
        <w:t>Из тренера, как ветви из ствола. </w:t>
      </w:r>
      <w:r w:rsidRPr="004B6DF0">
        <w:rPr>
          <w:rFonts w:ascii="Bookman Old Style" w:hAnsi="Bookman Old Style" w:cs="Bookman Old Style"/>
          <w:b/>
          <w:bCs/>
          <w:color w:val="993300"/>
          <w:sz w:val="28"/>
          <w:szCs w:val="28"/>
        </w:rPr>
        <w:br/>
      </w:r>
      <w:r w:rsidRPr="004B6DF0">
        <w:rPr>
          <w:rFonts w:ascii="Bookman Old Style" w:hAnsi="Bookman Old Style" w:cs="Bookman Old Style"/>
          <w:b/>
          <w:bCs/>
          <w:color w:val="993300"/>
          <w:sz w:val="28"/>
          <w:szCs w:val="28"/>
          <w:shd w:val="clear" w:color="auto" w:fill="FFFFFF"/>
        </w:rPr>
        <w:t>Час грянул! Чемпион на пьедестале! </w:t>
      </w:r>
      <w:r w:rsidRPr="004B6DF0">
        <w:rPr>
          <w:rFonts w:ascii="Bookman Old Style" w:hAnsi="Bookman Old Style" w:cs="Bookman Old Style"/>
          <w:b/>
          <w:bCs/>
          <w:color w:val="993300"/>
          <w:sz w:val="28"/>
          <w:szCs w:val="28"/>
        </w:rPr>
        <w:br/>
      </w:r>
      <w:r w:rsidRPr="004B6DF0">
        <w:rPr>
          <w:rFonts w:ascii="Bookman Old Style" w:hAnsi="Bookman Old Style" w:cs="Bookman Old Style"/>
          <w:b/>
          <w:bCs/>
          <w:color w:val="993300"/>
          <w:sz w:val="28"/>
          <w:szCs w:val="28"/>
          <w:shd w:val="clear" w:color="auto" w:fill="FFFFFF"/>
        </w:rPr>
        <w:t>А тренеру негромкая хвала. </w:t>
      </w:r>
      <w:r w:rsidRPr="004B6DF0">
        <w:rPr>
          <w:rFonts w:ascii="Bookman Old Style" w:hAnsi="Bookman Old Style" w:cs="Bookman Old Style"/>
          <w:b/>
          <w:bCs/>
          <w:color w:val="993300"/>
          <w:sz w:val="28"/>
          <w:szCs w:val="28"/>
        </w:rPr>
        <w:br/>
      </w:r>
      <w:r w:rsidRPr="004B6DF0">
        <w:rPr>
          <w:rFonts w:ascii="Bookman Old Style" w:hAnsi="Bookman Old Style" w:cs="Bookman Old Style"/>
          <w:b/>
          <w:bCs/>
          <w:color w:val="993300"/>
          <w:sz w:val="28"/>
          <w:szCs w:val="28"/>
        </w:rPr>
        <w:br/>
      </w:r>
      <w:r w:rsidRPr="004B6DF0">
        <w:rPr>
          <w:rFonts w:ascii="Bookman Old Style" w:hAnsi="Bookman Old Style" w:cs="Bookman Old Style"/>
          <w:b/>
          <w:bCs/>
          <w:color w:val="993300"/>
          <w:sz w:val="28"/>
          <w:szCs w:val="28"/>
          <w:shd w:val="clear" w:color="auto" w:fill="FFFFFF"/>
        </w:rPr>
        <w:t>К нему подходят, руку жмут до хруста: </w:t>
      </w:r>
      <w:r w:rsidRPr="004B6DF0">
        <w:rPr>
          <w:rFonts w:ascii="Bookman Old Style" w:hAnsi="Bookman Old Style" w:cs="Bookman Old Style"/>
          <w:b/>
          <w:bCs/>
          <w:color w:val="993300"/>
          <w:sz w:val="28"/>
          <w:szCs w:val="28"/>
        </w:rPr>
        <w:br/>
      </w:r>
      <w:r w:rsidRPr="004B6DF0">
        <w:rPr>
          <w:rFonts w:ascii="Bookman Old Style" w:hAnsi="Bookman Old Style" w:cs="Bookman Old Style"/>
          <w:b/>
          <w:bCs/>
          <w:color w:val="993300"/>
          <w:sz w:val="28"/>
          <w:szCs w:val="28"/>
          <w:shd w:val="clear" w:color="auto" w:fill="FFFFFF"/>
        </w:rPr>
        <w:t>"А твой-то, твой! Спортменище! Орёл!" </w:t>
      </w:r>
      <w:r w:rsidRPr="004B6DF0">
        <w:rPr>
          <w:rFonts w:ascii="Bookman Old Style" w:hAnsi="Bookman Old Style" w:cs="Bookman Old Style"/>
          <w:b/>
          <w:bCs/>
          <w:color w:val="993300"/>
          <w:sz w:val="28"/>
          <w:szCs w:val="28"/>
        </w:rPr>
        <w:br/>
      </w:r>
      <w:r w:rsidRPr="004B6DF0">
        <w:rPr>
          <w:rFonts w:ascii="Bookman Old Style" w:hAnsi="Bookman Old Style" w:cs="Bookman Old Style"/>
          <w:b/>
          <w:bCs/>
          <w:color w:val="993300"/>
          <w:sz w:val="28"/>
          <w:szCs w:val="28"/>
        </w:rPr>
        <w:br/>
      </w:r>
      <w:r w:rsidRPr="004B6DF0">
        <w:rPr>
          <w:rFonts w:ascii="Bookman Old Style" w:hAnsi="Bookman Old Style" w:cs="Bookman Old Style"/>
          <w:b/>
          <w:bCs/>
          <w:color w:val="993300"/>
          <w:sz w:val="28"/>
          <w:szCs w:val="28"/>
          <w:shd w:val="clear" w:color="auto" w:fill="FFFFFF"/>
        </w:rPr>
        <w:t>А тренер головой кивает грустно – </w:t>
      </w:r>
      <w:r w:rsidRPr="004B6DF0">
        <w:rPr>
          <w:rFonts w:ascii="Bookman Old Style" w:hAnsi="Bookman Old Style" w:cs="Bookman Old Style"/>
          <w:b/>
          <w:bCs/>
          <w:color w:val="993300"/>
          <w:sz w:val="28"/>
          <w:szCs w:val="28"/>
        </w:rPr>
        <w:br/>
      </w:r>
      <w:r w:rsidRPr="004B6DF0">
        <w:rPr>
          <w:rFonts w:ascii="Bookman Old Style" w:hAnsi="Bookman Old Style" w:cs="Bookman Old Style"/>
          <w:b/>
          <w:bCs/>
          <w:color w:val="993300"/>
          <w:sz w:val="28"/>
          <w:szCs w:val="28"/>
          <w:shd w:val="clear" w:color="auto" w:fill="FFFFFF"/>
        </w:rPr>
        <w:t>Как будто потерял – не приобрел... </w:t>
      </w:r>
      <w:r w:rsidRPr="004B6DF0">
        <w:rPr>
          <w:rFonts w:ascii="Bookman Old Style" w:hAnsi="Bookman Old Style" w:cs="Bookman Old Style"/>
          <w:b/>
          <w:bCs/>
          <w:color w:val="993300"/>
          <w:sz w:val="28"/>
          <w:szCs w:val="28"/>
        </w:rPr>
        <w:br/>
      </w:r>
      <w:r w:rsidRPr="004B6DF0">
        <w:rPr>
          <w:rFonts w:ascii="Bookman Old Style" w:hAnsi="Bookman Old Style" w:cs="Bookman Old Style"/>
          <w:b/>
          <w:bCs/>
          <w:color w:val="993300"/>
          <w:sz w:val="28"/>
          <w:szCs w:val="28"/>
        </w:rPr>
        <w:br/>
      </w:r>
      <w:r w:rsidRPr="004B6DF0">
        <w:rPr>
          <w:rFonts w:ascii="Bookman Old Style" w:hAnsi="Bookman Old Style" w:cs="Bookman Old Style"/>
          <w:b/>
          <w:bCs/>
          <w:color w:val="993300"/>
          <w:sz w:val="28"/>
          <w:szCs w:val="28"/>
          <w:shd w:val="clear" w:color="auto" w:fill="FFFFFF"/>
        </w:rPr>
        <w:t>Как будто помогал ему Всевышний... </w:t>
      </w:r>
      <w:r w:rsidRPr="004B6DF0">
        <w:rPr>
          <w:rFonts w:ascii="Bookman Old Style" w:hAnsi="Bookman Old Style" w:cs="Bookman Old Style"/>
          <w:b/>
          <w:bCs/>
          <w:color w:val="993300"/>
          <w:sz w:val="28"/>
          <w:szCs w:val="28"/>
        </w:rPr>
        <w:br/>
      </w:r>
      <w:r w:rsidRPr="004B6DF0">
        <w:rPr>
          <w:rFonts w:ascii="Bookman Old Style" w:hAnsi="Bookman Old Style" w:cs="Bookman Old Style"/>
          <w:b/>
          <w:bCs/>
          <w:color w:val="993300"/>
          <w:sz w:val="28"/>
          <w:szCs w:val="28"/>
          <w:shd w:val="clear" w:color="auto" w:fill="FFFFFF"/>
        </w:rPr>
        <w:t>Как будто не исполнилась мечта... </w:t>
      </w:r>
      <w:r w:rsidRPr="004B6DF0">
        <w:rPr>
          <w:rFonts w:ascii="Bookman Old Style" w:hAnsi="Bookman Old Style" w:cs="Bookman Old Style"/>
          <w:b/>
          <w:bCs/>
          <w:color w:val="993300"/>
          <w:sz w:val="28"/>
          <w:szCs w:val="28"/>
        </w:rPr>
        <w:br/>
      </w:r>
      <w:r w:rsidRPr="004B6DF0">
        <w:rPr>
          <w:rFonts w:ascii="Bookman Old Style" w:hAnsi="Bookman Old Style" w:cs="Bookman Old Style"/>
          <w:b/>
          <w:bCs/>
          <w:color w:val="993300"/>
          <w:sz w:val="28"/>
          <w:szCs w:val="28"/>
          <w:shd w:val="clear" w:color="auto" w:fill="FFFFFF"/>
        </w:rPr>
        <w:t>И кажется обыденной, привычной </w:t>
      </w:r>
      <w:r w:rsidRPr="004B6DF0">
        <w:rPr>
          <w:rFonts w:ascii="Bookman Old Style" w:hAnsi="Bookman Old Style" w:cs="Bookman Old Style"/>
          <w:b/>
          <w:bCs/>
          <w:color w:val="993300"/>
          <w:sz w:val="28"/>
          <w:szCs w:val="28"/>
        </w:rPr>
        <w:br/>
      </w:r>
      <w:r w:rsidRPr="004B6DF0">
        <w:rPr>
          <w:rFonts w:ascii="Bookman Old Style" w:hAnsi="Bookman Old Style" w:cs="Bookman Old Style"/>
          <w:b/>
          <w:bCs/>
          <w:color w:val="993300"/>
          <w:sz w:val="28"/>
          <w:szCs w:val="28"/>
          <w:shd w:val="clear" w:color="auto" w:fill="FFFFFF"/>
        </w:rPr>
        <w:t>Невиданная эта высота... </w:t>
      </w:r>
      <w:r w:rsidRPr="004B6DF0">
        <w:rPr>
          <w:rFonts w:ascii="Bookman Old Style" w:hAnsi="Bookman Old Style" w:cs="Bookman Old Style"/>
          <w:b/>
          <w:bCs/>
          <w:color w:val="993300"/>
          <w:sz w:val="28"/>
          <w:szCs w:val="28"/>
        </w:rPr>
        <w:br/>
      </w:r>
      <w:r w:rsidRPr="004B6DF0">
        <w:rPr>
          <w:rFonts w:ascii="Bookman Old Style" w:hAnsi="Bookman Old Style" w:cs="Bookman Old Style"/>
          <w:b/>
          <w:bCs/>
          <w:color w:val="993300"/>
          <w:sz w:val="28"/>
          <w:szCs w:val="28"/>
        </w:rPr>
        <w:br/>
      </w:r>
      <w:r w:rsidRPr="004B6DF0">
        <w:rPr>
          <w:rFonts w:ascii="Bookman Old Style" w:hAnsi="Bookman Old Style" w:cs="Bookman Old Style"/>
          <w:b/>
          <w:bCs/>
          <w:color w:val="993300"/>
          <w:sz w:val="28"/>
          <w:szCs w:val="28"/>
          <w:shd w:val="clear" w:color="auto" w:fill="FFFFFF"/>
        </w:rPr>
        <w:t>Его питомец замер, задыхаясь </w:t>
      </w:r>
      <w:r w:rsidRPr="004B6DF0">
        <w:rPr>
          <w:rFonts w:ascii="Bookman Old Style" w:hAnsi="Bookman Old Style" w:cs="Bookman Old Style"/>
          <w:b/>
          <w:bCs/>
          <w:color w:val="993300"/>
          <w:sz w:val="28"/>
          <w:szCs w:val="28"/>
        </w:rPr>
        <w:br/>
      </w:r>
      <w:r w:rsidRPr="004B6DF0">
        <w:rPr>
          <w:rFonts w:ascii="Bookman Old Style" w:hAnsi="Bookman Old Style" w:cs="Bookman Old Style"/>
          <w:b/>
          <w:bCs/>
          <w:color w:val="993300"/>
          <w:sz w:val="28"/>
          <w:szCs w:val="28"/>
          <w:shd w:val="clear" w:color="auto" w:fill="FFFFFF"/>
        </w:rPr>
        <w:t>В сиянье золоченого венца... </w:t>
      </w:r>
      <w:r w:rsidRPr="004B6DF0">
        <w:rPr>
          <w:rFonts w:ascii="Bookman Old Style" w:hAnsi="Bookman Old Style" w:cs="Bookman Old Style"/>
          <w:b/>
          <w:bCs/>
          <w:color w:val="993300"/>
          <w:sz w:val="28"/>
          <w:szCs w:val="28"/>
        </w:rPr>
        <w:br/>
      </w:r>
      <w:r w:rsidRPr="004B6DF0">
        <w:rPr>
          <w:rFonts w:ascii="Bookman Old Style" w:hAnsi="Bookman Old Style" w:cs="Bookman Old Style"/>
          <w:b/>
          <w:bCs/>
          <w:color w:val="993300"/>
          <w:sz w:val="28"/>
          <w:szCs w:val="28"/>
          <w:shd w:val="clear" w:color="auto" w:fill="FFFFFF"/>
        </w:rPr>
        <w:t>Вновь тренеру – теряя, чертыхаясь – </w:t>
      </w:r>
      <w:r w:rsidRPr="004B6DF0">
        <w:rPr>
          <w:rFonts w:ascii="Bookman Old Style" w:hAnsi="Bookman Old Style" w:cs="Bookman Old Style"/>
          <w:b/>
          <w:bCs/>
          <w:color w:val="993300"/>
          <w:sz w:val="28"/>
          <w:szCs w:val="28"/>
        </w:rPr>
        <w:br/>
      </w:r>
      <w:r w:rsidRPr="004B6DF0">
        <w:rPr>
          <w:rFonts w:ascii="Bookman Old Style" w:hAnsi="Bookman Old Style" w:cs="Bookman Old Style"/>
          <w:b/>
          <w:bCs/>
          <w:color w:val="993300"/>
          <w:sz w:val="28"/>
          <w:szCs w:val="28"/>
          <w:shd w:val="clear" w:color="auto" w:fill="FFFFFF"/>
        </w:rPr>
        <w:t>Вести по жизни нового юнца. </w:t>
      </w:r>
      <w:r w:rsidRPr="004B6DF0">
        <w:rPr>
          <w:rFonts w:ascii="Bookman Old Style" w:hAnsi="Bookman Old Style" w:cs="Bookman Old Style"/>
          <w:b/>
          <w:bCs/>
          <w:color w:val="993300"/>
          <w:sz w:val="28"/>
          <w:szCs w:val="28"/>
        </w:rPr>
        <w:br/>
      </w:r>
      <w:r w:rsidRPr="004B6DF0">
        <w:rPr>
          <w:rFonts w:ascii="Bookman Old Style" w:hAnsi="Bookman Old Style" w:cs="Bookman Old Style"/>
          <w:b/>
          <w:bCs/>
          <w:color w:val="993300"/>
          <w:sz w:val="28"/>
          <w:szCs w:val="28"/>
        </w:rPr>
        <w:br/>
      </w:r>
      <w:r w:rsidRPr="004B6DF0">
        <w:rPr>
          <w:rFonts w:ascii="Bookman Old Style" w:hAnsi="Bookman Old Style" w:cs="Bookman Old Style"/>
          <w:b/>
          <w:bCs/>
          <w:color w:val="993300"/>
          <w:sz w:val="28"/>
          <w:szCs w:val="28"/>
          <w:shd w:val="clear" w:color="auto" w:fill="FFFFFF"/>
        </w:rPr>
        <w:t>Вновь чувствовать, что в молодость вернулся, </w:t>
      </w:r>
      <w:r w:rsidRPr="004B6DF0">
        <w:rPr>
          <w:rFonts w:ascii="Bookman Old Style" w:hAnsi="Bookman Old Style" w:cs="Bookman Old Style"/>
          <w:b/>
          <w:bCs/>
          <w:color w:val="993300"/>
          <w:sz w:val="28"/>
          <w:szCs w:val="28"/>
        </w:rPr>
        <w:br/>
      </w:r>
      <w:r w:rsidRPr="004B6DF0">
        <w:rPr>
          <w:rFonts w:ascii="Bookman Old Style" w:hAnsi="Bookman Old Style" w:cs="Bookman Old Style"/>
          <w:b/>
          <w:bCs/>
          <w:color w:val="993300"/>
          <w:sz w:val="28"/>
          <w:szCs w:val="28"/>
          <w:shd w:val="clear" w:color="auto" w:fill="FFFFFF"/>
        </w:rPr>
        <w:t>Шептать неулыбающимся ртом: </w:t>
      </w:r>
      <w:r w:rsidRPr="004B6DF0">
        <w:rPr>
          <w:rFonts w:ascii="Bookman Old Style" w:hAnsi="Bookman Old Style" w:cs="Bookman Old Style"/>
          <w:b/>
          <w:bCs/>
          <w:color w:val="993300"/>
          <w:sz w:val="28"/>
          <w:szCs w:val="28"/>
        </w:rPr>
        <w:br/>
      </w:r>
      <w:r w:rsidRPr="004B6DF0">
        <w:rPr>
          <w:rFonts w:ascii="Bookman Old Style" w:hAnsi="Bookman Old Style" w:cs="Bookman Old Style"/>
          <w:b/>
          <w:bCs/>
          <w:color w:val="993300"/>
          <w:sz w:val="28"/>
          <w:szCs w:val="28"/>
          <w:shd w:val="clear" w:color="auto" w:fill="FFFFFF"/>
        </w:rPr>
        <w:t>"Ты выиграешь! </w:t>
      </w:r>
      <w:r w:rsidRPr="004B6DF0">
        <w:rPr>
          <w:rFonts w:ascii="Bookman Old Style" w:hAnsi="Bookman Old Style" w:cs="Bookman Old Style"/>
          <w:b/>
          <w:bCs/>
          <w:color w:val="993300"/>
          <w:sz w:val="28"/>
          <w:szCs w:val="28"/>
        </w:rPr>
        <w:br/>
      </w:r>
      <w:r w:rsidRPr="004B6DF0">
        <w:rPr>
          <w:rFonts w:ascii="Bookman Old Style" w:hAnsi="Bookman Old Style" w:cs="Bookman Old Style"/>
          <w:b/>
          <w:bCs/>
          <w:color w:val="993300"/>
          <w:sz w:val="28"/>
          <w:szCs w:val="28"/>
          <w:shd w:val="clear" w:color="auto" w:fill="FFFFFF"/>
        </w:rPr>
        <w:t>Только не волнуйся!" </w:t>
      </w:r>
      <w:r w:rsidRPr="004B6DF0">
        <w:rPr>
          <w:rFonts w:ascii="Bookman Old Style" w:hAnsi="Bookman Old Style" w:cs="Bookman Old Style"/>
          <w:b/>
          <w:bCs/>
          <w:color w:val="993300"/>
          <w:sz w:val="28"/>
          <w:szCs w:val="28"/>
        </w:rPr>
        <w:br/>
      </w:r>
      <w:r w:rsidRPr="004B6DF0">
        <w:rPr>
          <w:rFonts w:ascii="Bookman Old Style" w:hAnsi="Bookman Old Style" w:cs="Bookman Old Style"/>
          <w:b/>
          <w:bCs/>
          <w:color w:val="993300"/>
          <w:sz w:val="28"/>
          <w:szCs w:val="28"/>
        </w:rPr>
        <w:br/>
      </w:r>
      <w:r w:rsidRPr="004B6DF0">
        <w:rPr>
          <w:rFonts w:ascii="Bookman Old Style" w:hAnsi="Bookman Old Style" w:cs="Bookman Old Style"/>
          <w:b/>
          <w:bCs/>
          <w:color w:val="993300"/>
          <w:sz w:val="28"/>
          <w:szCs w:val="28"/>
          <w:shd w:val="clear" w:color="auto" w:fill="FFFFFF"/>
        </w:rPr>
        <w:t>И знать, что под рукою валидол...</w:t>
      </w:r>
    </w:p>
    <w:p w:rsidR="003408B4" w:rsidRPr="00B536EF" w:rsidRDefault="003408B4" w:rsidP="00614703">
      <w:pPr>
        <w:rPr>
          <w:rFonts w:ascii="Bookman Old Style" w:hAnsi="Bookman Old Style" w:cs="Bookman Old Style"/>
          <w:sz w:val="28"/>
          <w:szCs w:val="28"/>
        </w:rPr>
      </w:pPr>
    </w:p>
    <w:p w:rsidR="003408B4" w:rsidRPr="00B536EF" w:rsidRDefault="003408B4" w:rsidP="00614703">
      <w:pPr>
        <w:tabs>
          <w:tab w:val="left" w:pos="7270"/>
        </w:tabs>
        <w:rPr>
          <w:rFonts w:ascii="Bookman Old Style" w:hAnsi="Bookman Old Style" w:cs="Bookman Old Style"/>
          <w:sz w:val="28"/>
          <w:szCs w:val="28"/>
        </w:rPr>
      </w:pPr>
      <w:r>
        <w:rPr>
          <w:rFonts w:ascii="Bookman Old Style" w:hAnsi="Bookman Old Style" w:cs="Bookman Old Style"/>
          <w:sz w:val="28"/>
          <w:szCs w:val="28"/>
        </w:rPr>
        <w:tab/>
      </w:r>
    </w:p>
    <w:p w:rsidR="003408B4" w:rsidRPr="00614703" w:rsidRDefault="003408B4" w:rsidP="00614703">
      <w:pPr>
        <w:jc w:val="center"/>
        <w:rPr>
          <w:b/>
          <w:bCs/>
          <w:color w:val="008080"/>
          <w:sz w:val="36"/>
          <w:szCs w:val="36"/>
        </w:rPr>
      </w:pPr>
      <w:r>
        <w:rPr>
          <w:sz w:val="36"/>
          <w:szCs w:val="36"/>
        </w:rPr>
        <w:tab/>
      </w:r>
      <w:r w:rsidRPr="00614703">
        <w:rPr>
          <w:b/>
          <w:bCs/>
          <w:color w:val="008080"/>
          <w:sz w:val="36"/>
          <w:szCs w:val="36"/>
        </w:rPr>
        <w:t>#</w:t>
      </w:r>
      <w:r>
        <w:rPr>
          <w:b/>
          <w:bCs/>
          <w:color w:val="008080"/>
          <w:sz w:val="36"/>
          <w:szCs w:val="36"/>
        </w:rPr>
        <w:t>МЕЧТАТЬНЕВРЕДНО</w:t>
      </w:r>
      <w:r w:rsidRPr="00614703">
        <w:rPr>
          <w:b/>
          <w:bCs/>
          <w:color w:val="008080"/>
          <w:sz w:val="36"/>
          <w:szCs w:val="36"/>
        </w:rPr>
        <w:t>#</w:t>
      </w:r>
      <w:r>
        <w:rPr>
          <w:b/>
          <w:bCs/>
          <w:color w:val="008080"/>
          <w:sz w:val="36"/>
          <w:szCs w:val="36"/>
        </w:rPr>
        <w:t>АМОЖЕТМЕЧТЫСБЫВАЮТСЯ</w:t>
      </w:r>
      <w:r w:rsidRPr="00614703">
        <w:rPr>
          <w:b/>
          <w:bCs/>
          <w:color w:val="008080"/>
          <w:sz w:val="36"/>
          <w:szCs w:val="36"/>
        </w:rPr>
        <w:t>#</w:t>
      </w:r>
      <w:r>
        <w:rPr>
          <w:b/>
          <w:bCs/>
          <w:color w:val="008080"/>
          <w:sz w:val="36"/>
          <w:szCs w:val="36"/>
        </w:rPr>
        <w:t>ВЕРИТЬИПОБЕЖДАТЬ</w:t>
      </w:r>
      <w:r w:rsidRPr="00614703">
        <w:rPr>
          <w:b/>
          <w:bCs/>
          <w:color w:val="008080"/>
          <w:sz w:val="36"/>
          <w:szCs w:val="36"/>
        </w:rPr>
        <w:t>#</w:t>
      </w:r>
    </w:p>
    <w:p w:rsidR="003408B4" w:rsidRDefault="003408B4" w:rsidP="00614703">
      <w:pPr>
        <w:tabs>
          <w:tab w:val="left" w:pos="3540"/>
        </w:tabs>
        <w:rPr>
          <w:sz w:val="36"/>
          <w:szCs w:val="36"/>
        </w:rPr>
      </w:pPr>
    </w:p>
    <w:p w:rsidR="003408B4" w:rsidRPr="004B6DF0" w:rsidRDefault="003408B4" w:rsidP="00614703">
      <w:pPr>
        <w:rPr>
          <w:sz w:val="36"/>
          <w:szCs w:val="36"/>
        </w:rPr>
      </w:pPr>
      <w:r>
        <w:rPr>
          <w:noProof/>
        </w:rPr>
        <w:pict>
          <v:shape id="_x0000_s1054" type="#_x0000_t75" style="position:absolute;margin-left:36pt;margin-top:.9pt;width:486pt;height:261pt;z-index:-251656704">
            <v:imagedata r:id="rId18" o:title="" croptop="15008f"/>
          </v:shape>
        </w:pict>
      </w:r>
    </w:p>
    <w:p w:rsidR="003408B4" w:rsidRPr="004B6DF0" w:rsidRDefault="003408B4" w:rsidP="00614703">
      <w:pPr>
        <w:rPr>
          <w:sz w:val="36"/>
          <w:szCs w:val="36"/>
        </w:rPr>
      </w:pPr>
    </w:p>
    <w:p w:rsidR="003408B4" w:rsidRPr="004B6DF0" w:rsidRDefault="003408B4" w:rsidP="00614703">
      <w:pPr>
        <w:rPr>
          <w:sz w:val="36"/>
          <w:szCs w:val="36"/>
        </w:rPr>
      </w:pPr>
    </w:p>
    <w:p w:rsidR="003408B4" w:rsidRPr="004B6DF0" w:rsidRDefault="003408B4" w:rsidP="00614703">
      <w:pPr>
        <w:rPr>
          <w:sz w:val="36"/>
          <w:szCs w:val="36"/>
        </w:rPr>
      </w:pPr>
    </w:p>
    <w:p w:rsidR="003408B4" w:rsidRPr="004B6DF0" w:rsidRDefault="003408B4" w:rsidP="00614703">
      <w:pPr>
        <w:rPr>
          <w:sz w:val="36"/>
          <w:szCs w:val="36"/>
        </w:rPr>
      </w:pPr>
      <w:r>
        <w:rPr>
          <w:noProof/>
        </w:rPr>
        <w:pict>
          <v:shape id="_x0000_s1055" type="#_x0000_t202" style="position:absolute;margin-left:90pt;margin-top:8.1pt;width:117pt;height:54pt;z-index:251651584;v-text-anchor:middle" fillcolor="#099" strokecolor="#099" strokeweight=".1297mm">
            <v:fill opacity=".5"/>
            <v:textbox inset="0,0,0,0">
              <w:txbxContent>
                <w:p w:rsidR="003408B4" w:rsidRPr="000171D6" w:rsidRDefault="003408B4" w:rsidP="00A21CB6">
                  <w:pPr>
                    <w:jc w:val="center"/>
                    <w:rPr>
                      <w:b/>
                      <w:bCs/>
                      <w:color w:val="CCFFFF"/>
                    </w:rPr>
                  </w:pPr>
                  <w:r w:rsidRPr="000171D6">
                    <w:rPr>
                      <w:b/>
                      <w:bCs/>
                      <w:color w:val="CCFFFF"/>
                    </w:rPr>
                    <w:t>МБОУДО КОММУНАРСКАЯ ДЮСШ</w:t>
                  </w:r>
                </w:p>
              </w:txbxContent>
            </v:textbox>
          </v:shape>
        </w:pict>
      </w:r>
    </w:p>
    <w:p w:rsidR="003408B4" w:rsidRPr="004B6DF0" w:rsidRDefault="003408B4" w:rsidP="00614703">
      <w:pPr>
        <w:rPr>
          <w:sz w:val="36"/>
          <w:szCs w:val="36"/>
        </w:rPr>
      </w:pPr>
    </w:p>
    <w:p w:rsidR="003408B4" w:rsidRPr="004B6DF0" w:rsidRDefault="003408B4" w:rsidP="00614703">
      <w:pPr>
        <w:rPr>
          <w:sz w:val="36"/>
          <w:szCs w:val="36"/>
        </w:rPr>
      </w:pPr>
    </w:p>
    <w:p w:rsidR="003408B4" w:rsidRPr="004B6DF0" w:rsidRDefault="003408B4" w:rsidP="00614703">
      <w:pPr>
        <w:rPr>
          <w:sz w:val="36"/>
          <w:szCs w:val="36"/>
        </w:rPr>
      </w:pPr>
    </w:p>
    <w:p w:rsidR="003408B4" w:rsidRPr="004B6DF0" w:rsidRDefault="003408B4" w:rsidP="00614703">
      <w:pPr>
        <w:rPr>
          <w:sz w:val="36"/>
          <w:szCs w:val="36"/>
        </w:rPr>
      </w:pPr>
    </w:p>
    <w:p w:rsidR="003408B4" w:rsidRDefault="003408B4" w:rsidP="00614703">
      <w:pPr>
        <w:rPr>
          <w:sz w:val="36"/>
          <w:szCs w:val="36"/>
        </w:rPr>
      </w:pPr>
    </w:p>
    <w:p w:rsidR="003408B4" w:rsidRDefault="003408B4" w:rsidP="00614703">
      <w:pPr>
        <w:rPr>
          <w:sz w:val="36"/>
          <w:szCs w:val="36"/>
        </w:rPr>
      </w:pPr>
    </w:p>
    <w:p w:rsidR="003408B4" w:rsidRDefault="003408B4" w:rsidP="00614703">
      <w:pPr>
        <w:jc w:val="right"/>
        <w:rPr>
          <w:sz w:val="36"/>
          <w:szCs w:val="36"/>
        </w:rPr>
      </w:pPr>
    </w:p>
    <w:p w:rsidR="003408B4" w:rsidRDefault="003408B4" w:rsidP="005D3EC5">
      <w:pPr>
        <w:rPr>
          <w:rFonts w:ascii="Bookman Old Style" w:hAnsi="Bookman Old Style" w:cs="Bookman Old Style"/>
          <w:b/>
          <w:bCs/>
          <w:color w:val="993300"/>
          <w:sz w:val="32"/>
          <w:szCs w:val="32"/>
          <w:shd w:val="clear" w:color="auto" w:fill="FFFFFF"/>
        </w:rPr>
      </w:pPr>
    </w:p>
    <w:p w:rsidR="003408B4" w:rsidRDefault="003408B4" w:rsidP="00A21CB6">
      <w:pPr>
        <w:spacing w:line="360" w:lineRule="auto"/>
        <w:jc w:val="center"/>
        <w:rPr>
          <w:rFonts w:ascii="Bookman Old Style" w:hAnsi="Bookman Old Style" w:cs="Bookman Old Style"/>
          <w:b/>
          <w:bCs/>
          <w:color w:val="993300"/>
          <w:sz w:val="32"/>
          <w:szCs w:val="32"/>
          <w:shd w:val="clear" w:color="auto" w:fill="FFFFFF"/>
        </w:rPr>
      </w:pPr>
      <w:r>
        <w:rPr>
          <w:rFonts w:ascii="Bookman Old Style" w:hAnsi="Bookman Old Style" w:cs="Bookman Old Style"/>
          <w:b/>
          <w:bCs/>
          <w:color w:val="993300"/>
          <w:sz w:val="32"/>
          <w:szCs w:val="32"/>
          <w:shd w:val="clear" w:color="auto" w:fill="FFFFFF"/>
        </w:rPr>
        <w:t>МЫ давно работаем над реализацией своей мечты!</w:t>
      </w:r>
    </w:p>
    <w:p w:rsidR="003408B4" w:rsidRDefault="003408B4" w:rsidP="00A21CB6">
      <w:pPr>
        <w:spacing w:line="360" w:lineRule="auto"/>
        <w:jc w:val="center"/>
        <w:rPr>
          <w:rFonts w:ascii="Bookman Old Style" w:hAnsi="Bookman Old Style" w:cs="Bookman Old Style"/>
          <w:b/>
          <w:bCs/>
          <w:color w:val="993300"/>
          <w:sz w:val="32"/>
          <w:szCs w:val="32"/>
          <w:shd w:val="clear" w:color="auto" w:fill="FFFFFF"/>
        </w:rPr>
      </w:pPr>
      <w:r>
        <w:rPr>
          <w:rFonts w:ascii="Bookman Old Style" w:hAnsi="Bookman Old Style" w:cs="Bookman Old Style"/>
          <w:b/>
          <w:bCs/>
          <w:color w:val="993300"/>
          <w:sz w:val="32"/>
          <w:szCs w:val="32"/>
          <w:shd w:val="clear" w:color="auto" w:fill="FFFFFF"/>
        </w:rPr>
        <w:t>Возможно, когда – нибудь, наша мечта осуществится, и мы будем встречать вас в новом, современном здании!!!</w:t>
      </w:r>
    </w:p>
    <w:p w:rsidR="003408B4" w:rsidRDefault="003408B4" w:rsidP="00614703">
      <w:pPr>
        <w:spacing w:line="360" w:lineRule="auto"/>
        <w:jc w:val="center"/>
        <w:rPr>
          <w:rFonts w:ascii="Bookman Old Style" w:hAnsi="Bookman Old Style" w:cs="Bookman Old Style"/>
          <w:b/>
          <w:bCs/>
          <w:color w:val="993300"/>
          <w:sz w:val="32"/>
          <w:szCs w:val="32"/>
          <w:shd w:val="clear" w:color="auto" w:fill="FFFFFF"/>
        </w:rPr>
      </w:pPr>
    </w:p>
    <w:p w:rsidR="003408B4" w:rsidRDefault="003408B4" w:rsidP="00614703">
      <w:pPr>
        <w:spacing w:line="360" w:lineRule="auto"/>
        <w:jc w:val="center"/>
        <w:rPr>
          <w:rFonts w:ascii="Bookman Old Style" w:hAnsi="Bookman Old Style" w:cs="Bookman Old Style"/>
          <w:b/>
          <w:bCs/>
          <w:color w:val="993300"/>
          <w:sz w:val="32"/>
          <w:szCs w:val="32"/>
          <w:shd w:val="clear" w:color="auto" w:fill="FFFFFF"/>
        </w:rPr>
      </w:pPr>
    </w:p>
    <w:p w:rsidR="003408B4" w:rsidRDefault="003408B4" w:rsidP="00614703">
      <w:pPr>
        <w:spacing w:line="360" w:lineRule="auto"/>
        <w:jc w:val="center"/>
        <w:rPr>
          <w:rFonts w:ascii="Bookman Old Style" w:hAnsi="Bookman Old Style" w:cs="Bookman Old Style"/>
          <w:b/>
          <w:bCs/>
          <w:color w:val="993300"/>
          <w:sz w:val="32"/>
          <w:szCs w:val="32"/>
          <w:shd w:val="clear" w:color="auto" w:fill="FFFFFF"/>
        </w:rPr>
      </w:pPr>
      <w:r>
        <w:rPr>
          <w:noProof/>
        </w:rPr>
        <w:pict>
          <v:shape id="_x0000_s1056" type="#_x0000_t75" style="position:absolute;left:0;text-align:left;margin-left:36pt;margin-top:5.7pt;width:153pt;height:253.85pt;z-index:-251653632">
            <v:imagedata r:id="rId19" o:title=""/>
          </v:shape>
        </w:pict>
      </w:r>
    </w:p>
    <w:p w:rsidR="003408B4" w:rsidRDefault="003408B4" w:rsidP="00614703">
      <w:pPr>
        <w:spacing w:line="360" w:lineRule="auto"/>
        <w:jc w:val="center"/>
        <w:rPr>
          <w:rFonts w:ascii="Bookman Old Style" w:hAnsi="Bookman Old Style" w:cs="Bookman Old Style"/>
          <w:b/>
          <w:bCs/>
          <w:color w:val="993300"/>
          <w:sz w:val="32"/>
          <w:szCs w:val="32"/>
          <w:shd w:val="clear" w:color="auto" w:fill="FFFFFF"/>
        </w:rPr>
      </w:pPr>
      <w:r>
        <w:rPr>
          <w:noProof/>
        </w:rPr>
        <w:pict>
          <v:shape id="_x0000_s1057" type="#_x0000_t136" style="position:absolute;left:0;text-align:left;margin-left:225pt;margin-top:4.55pt;width:306pt;height:189pt;z-index:-251654656" fillcolor="teal" stroked="f">
            <v:shadow on="t" color="#b2b2b2" opacity="52429f" offset="3pt"/>
            <v:textpath style="font-family:&quot;Century Schoolbook&quot;;font-size:24pt;v-text-kern:t" trim="t" fitpath="t" string="МЫ &#10;УМЕЕМ &#10;БОРОТЬСЯ &#10;"/>
          </v:shape>
        </w:pict>
      </w:r>
    </w:p>
    <w:p w:rsidR="003408B4" w:rsidRDefault="003408B4" w:rsidP="00614703">
      <w:pPr>
        <w:jc w:val="center"/>
        <w:rPr>
          <w:rFonts w:ascii="Bookman Old Style" w:hAnsi="Bookman Old Style" w:cs="Bookman Old Style"/>
          <w:b/>
          <w:bCs/>
          <w:color w:val="993300"/>
          <w:sz w:val="32"/>
          <w:szCs w:val="32"/>
          <w:shd w:val="clear" w:color="auto" w:fill="FFFFFF"/>
        </w:rPr>
      </w:pPr>
    </w:p>
    <w:p w:rsidR="003408B4" w:rsidRDefault="003408B4" w:rsidP="00614703">
      <w:pPr>
        <w:jc w:val="center"/>
        <w:rPr>
          <w:rFonts w:ascii="Bookman Old Style" w:hAnsi="Bookman Old Style" w:cs="Bookman Old Style"/>
          <w:b/>
          <w:bCs/>
          <w:color w:val="993300"/>
          <w:sz w:val="32"/>
          <w:szCs w:val="32"/>
          <w:shd w:val="clear" w:color="auto" w:fill="FFFFFF"/>
        </w:rPr>
      </w:pPr>
    </w:p>
    <w:p w:rsidR="003408B4" w:rsidRDefault="003408B4" w:rsidP="00614703">
      <w:pPr>
        <w:jc w:val="center"/>
        <w:rPr>
          <w:rFonts w:ascii="Bookman Old Style" w:hAnsi="Bookman Old Style" w:cs="Bookman Old Style"/>
          <w:b/>
          <w:bCs/>
          <w:color w:val="993300"/>
          <w:sz w:val="32"/>
          <w:szCs w:val="32"/>
          <w:shd w:val="clear" w:color="auto" w:fill="FFFFFF"/>
        </w:rPr>
      </w:pPr>
    </w:p>
    <w:p w:rsidR="003408B4" w:rsidRDefault="003408B4" w:rsidP="00614703">
      <w:pPr>
        <w:jc w:val="center"/>
        <w:rPr>
          <w:rFonts w:ascii="Bookman Old Style" w:hAnsi="Bookman Old Style" w:cs="Bookman Old Style"/>
          <w:b/>
          <w:bCs/>
          <w:color w:val="993300"/>
          <w:sz w:val="32"/>
          <w:szCs w:val="32"/>
          <w:shd w:val="clear" w:color="auto" w:fill="FFFFFF"/>
        </w:rPr>
      </w:pPr>
    </w:p>
    <w:p w:rsidR="003408B4" w:rsidRDefault="003408B4" w:rsidP="00614703">
      <w:pPr>
        <w:jc w:val="center"/>
        <w:rPr>
          <w:rFonts w:ascii="Bookman Old Style" w:hAnsi="Bookman Old Style" w:cs="Bookman Old Style"/>
          <w:b/>
          <w:bCs/>
          <w:color w:val="993300"/>
          <w:sz w:val="32"/>
          <w:szCs w:val="32"/>
          <w:shd w:val="clear" w:color="auto" w:fill="FFFFFF"/>
        </w:rPr>
      </w:pPr>
    </w:p>
    <w:p w:rsidR="003408B4" w:rsidRDefault="003408B4" w:rsidP="00614703">
      <w:pPr>
        <w:tabs>
          <w:tab w:val="left" w:pos="2030"/>
        </w:tabs>
        <w:rPr>
          <w:sz w:val="36"/>
          <w:szCs w:val="36"/>
        </w:rPr>
      </w:pPr>
    </w:p>
    <w:p w:rsidR="003408B4" w:rsidRDefault="003408B4" w:rsidP="00614703">
      <w:pPr>
        <w:tabs>
          <w:tab w:val="left" w:pos="2030"/>
        </w:tabs>
        <w:rPr>
          <w:sz w:val="36"/>
          <w:szCs w:val="36"/>
        </w:rPr>
      </w:pPr>
      <w:r>
        <w:rPr>
          <w:noProof/>
        </w:rPr>
        <w:pict>
          <v:shape id="_x0000_s1058" type="#_x0000_t202" style="position:absolute;margin-left:90pt;margin-top:5.75pt;width:45pt;height:30pt;z-index:251650560">
            <v:textbox>
              <w:txbxContent>
                <w:p w:rsidR="003408B4" w:rsidRPr="00AF6721" w:rsidRDefault="003408B4" w:rsidP="005D3EC5">
                  <w:pPr>
                    <w:jc w:val="center"/>
                    <w:rPr>
                      <w:b/>
                      <w:bCs/>
                      <w:sz w:val="52"/>
                      <w:szCs w:val="52"/>
                    </w:rPr>
                  </w:pPr>
                  <w:r w:rsidRPr="00AF6721">
                    <w:rPr>
                      <w:b/>
                      <w:bCs/>
                      <w:sz w:val="52"/>
                      <w:szCs w:val="52"/>
                    </w:rPr>
                    <w:t>1</w:t>
                  </w:r>
                </w:p>
              </w:txbxContent>
            </v:textbox>
          </v:shape>
        </w:pict>
      </w:r>
    </w:p>
    <w:p w:rsidR="003408B4" w:rsidRDefault="003408B4" w:rsidP="00614703">
      <w:pPr>
        <w:tabs>
          <w:tab w:val="left" w:pos="2030"/>
        </w:tabs>
        <w:rPr>
          <w:sz w:val="36"/>
          <w:szCs w:val="36"/>
        </w:rPr>
      </w:pPr>
    </w:p>
    <w:p w:rsidR="003408B4" w:rsidRDefault="003408B4" w:rsidP="00614703">
      <w:pPr>
        <w:tabs>
          <w:tab w:val="left" w:pos="2030"/>
        </w:tabs>
        <w:rPr>
          <w:sz w:val="36"/>
          <w:szCs w:val="36"/>
        </w:rPr>
      </w:pPr>
    </w:p>
    <w:p w:rsidR="003408B4" w:rsidRDefault="003408B4" w:rsidP="0055787A">
      <w:pPr>
        <w:tabs>
          <w:tab w:val="left" w:pos="9550"/>
        </w:tabs>
      </w:pPr>
    </w:p>
    <w:p w:rsidR="003408B4" w:rsidRDefault="003408B4" w:rsidP="0055787A">
      <w:pPr>
        <w:tabs>
          <w:tab w:val="left" w:pos="9550"/>
        </w:tabs>
      </w:pPr>
    </w:p>
    <w:p w:rsidR="003408B4" w:rsidRDefault="003408B4" w:rsidP="0055787A">
      <w:pPr>
        <w:tabs>
          <w:tab w:val="left" w:pos="9550"/>
        </w:tabs>
      </w:pPr>
    </w:p>
    <w:p w:rsidR="003408B4" w:rsidRDefault="003408B4" w:rsidP="0055787A">
      <w:pPr>
        <w:tabs>
          <w:tab w:val="left" w:pos="9550"/>
        </w:tabs>
      </w:pPr>
    </w:p>
    <w:p w:rsidR="003408B4" w:rsidRDefault="003408B4" w:rsidP="0055787A">
      <w:pPr>
        <w:tabs>
          <w:tab w:val="left" w:pos="9550"/>
        </w:tabs>
      </w:pPr>
    </w:p>
    <w:p w:rsidR="003408B4" w:rsidRDefault="003408B4" w:rsidP="000629E0">
      <w:pPr>
        <w:tabs>
          <w:tab w:val="left" w:pos="9550"/>
        </w:tabs>
      </w:pPr>
      <w:r>
        <w:rPr>
          <w:noProof/>
        </w:rPr>
        <w:pict>
          <v:shape id="_x0000_s1059" type="#_x0000_t136" style="position:absolute;margin-left:18pt;margin-top:12.6pt;width:495pt;height:387pt;z-index:-251655680" fillcolor="teal" stroked="f">
            <v:shadow on="t" color="#b2b2b2" opacity="52429f" offset="3pt"/>
            <v:textpath style="font-family:&quot;Century Schoolbook&quot;;font-size:24pt;v-text-kern:t" trim="t" fitpath="t" string="ПРИХОДИТЕ&#10;К НАМ, МЫ&#10; НАУЧИМ&#10;ВАС&#10;ПОБЕЖДАТЬ!&#10;"/>
          </v:shape>
        </w:pict>
      </w:r>
    </w:p>
    <w:p w:rsidR="003408B4" w:rsidRDefault="003408B4" w:rsidP="000629E0">
      <w:pPr>
        <w:tabs>
          <w:tab w:val="left" w:pos="9550"/>
        </w:tabs>
      </w:pPr>
    </w:p>
    <w:p w:rsidR="003408B4" w:rsidRDefault="003408B4" w:rsidP="000629E0">
      <w:pPr>
        <w:tabs>
          <w:tab w:val="left" w:pos="9550"/>
        </w:tabs>
      </w:pPr>
    </w:p>
    <w:p w:rsidR="003408B4" w:rsidRPr="00BB0C18" w:rsidRDefault="003408B4" w:rsidP="000629E0"/>
    <w:p w:rsidR="003408B4" w:rsidRPr="00BB0C18" w:rsidRDefault="003408B4" w:rsidP="000629E0"/>
    <w:p w:rsidR="003408B4" w:rsidRPr="00BB0C18" w:rsidRDefault="003408B4" w:rsidP="000629E0"/>
    <w:p w:rsidR="003408B4" w:rsidRPr="00BB0C18" w:rsidRDefault="003408B4" w:rsidP="000629E0"/>
    <w:p w:rsidR="003408B4" w:rsidRPr="00BB0C18" w:rsidRDefault="003408B4" w:rsidP="000629E0"/>
    <w:p w:rsidR="003408B4" w:rsidRPr="00BB0C18" w:rsidRDefault="003408B4" w:rsidP="000629E0"/>
    <w:p w:rsidR="003408B4" w:rsidRPr="00BB0C18" w:rsidRDefault="003408B4" w:rsidP="000629E0"/>
    <w:p w:rsidR="003408B4" w:rsidRPr="00BB0C18" w:rsidRDefault="003408B4" w:rsidP="000629E0"/>
    <w:p w:rsidR="003408B4" w:rsidRPr="00BB0C18" w:rsidRDefault="003408B4" w:rsidP="000629E0"/>
    <w:p w:rsidR="003408B4" w:rsidRPr="00BB0C18" w:rsidRDefault="003408B4" w:rsidP="000629E0"/>
    <w:p w:rsidR="003408B4" w:rsidRPr="00BB0C18" w:rsidRDefault="003408B4" w:rsidP="000629E0"/>
    <w:p w:rsidR="003408B4" w:rsidRPr="00BB0C18" w:rsidRDefault="003408B4" w:rsidP="000629E0"/>
    <w:p w:rsidR="003408B4" w:rsidRPr="00BB0C18" w:rsidRDefault="003408B4" w:rsidP="000629E0"/>
    <w:p w:rsidR="003408B4" w:rsidRPr="00BB0C18" w:rsidRDefault="003408B4" w:rsidP="000629E0"/>
    <w:p w:rsidR="003408B4" w:rsidRPr="00BB0C18" w:rsidRDefault="003408B4" w:rsidP="000629E0"/>
    <w:p w:rsidR="003408B4" w:rsidRPr="00BB0C18" w:rsidRDefault="003408B4" w:rsidP="000629E0"/>
    <w:p w:rsidR="003408B4" w:rsidRPr="00BB0C18" w:rsidRDefault="003408B4" w:rsidP="000629E0"/>
    <w:p w:rsidR="003408B4" w:rsidRPr="00BB0C18" w:rsidRDefault="003408B4" w:rsidP="000629E0"/>
    <w:p w:rsidR="003408B4" w:rsidRPr="00BB0C18" w:rsidRDefault="003408B4" w:rsidP="000629E0"/>
    <w:p w:rsidR="003408B4" w:rsidRPr="00BB0C18" w:rsidRDefault="003408B4" w:rsidP="000629E0"/>
    <w:p w:rsidR="003408B4" w:rsidRPr="00BB0C18" w:rsidRDefault="003408B4" w:rsidP="000629E0"/>
    <w:p w:rsidR="003408B4" w:rsidRPr="00BB0C18" w:rsidRDefault="003408B4" w:rsidP="000629E0"/>
    <w:p w:rsidR="003408B4" w:rsidRPr="00BB0C18" w:rsidRDefault="003408B4" w:rsidP="000629E0"/>
    <w:p w:rsidR="003408B4" w:rsidRPr="00BB0C18" w:rsidRDefault="003408B4" w:rsidP="000629E0"/>
    <w:p w:rsidR="003408B4" w:rsidRPr="00BB0C18" w:rsidRDefault="003408B4" w:rsidP="000629E0"/>
    <w:p w:rsidR="003408B4" w:rsidRPr="00BB0C18" w:rsidRDefault="003408B4" w:rsidP="000629E0"/>
    <w:p w:rsidR="003408B4" w:rsidRPr="00BB0C18" w:rsidRDefault="003408B4" w:rsidP="000629E0"/>
    <w:p w:rsidR="003408B4" w:rsidRPr="00BB0C18" w:rsidRDefault="003408B4" w:rsidP="000629E0"/>
    <w:p w:rsidR="003408B4" w:rsidRPr="00BB0C18" w:rsidRDefault="003408B4" w:rsidP="000629E0"/>
    <w:p w:rsidR="003408B4" w:rsidRPr="00BB0C18" w:rsidRDefault="003408B4" w:rsidP="000629E0">
      <w:r>
        <w:rPr>
          <w:noProof/>
        </w:rPr>
        <w:pict>
          <v:shape id="_x0000_s1060" type="#_x0000_t75" style="position:absolute;margin-left:81pt;margin-top:3.05pt;width:378pt;height:270pt;z-index:251649536">
            <v:imagedata r:id="rId20" o:title=""/>
          </v:shape>
        </w:pict>
      </w:r>
    </w:p>
    <w:p w:rsidR="003408B4" w:rsidRPr="00BB0C18" w:rsidRDefault="003408B4" w:rsidP="000629E0"/>
    <w:p w:rsidR="003408B4" w:rsidRPr="00BB0C18" w:rsidRDefault="003408B4" w:rsidP="000629E0"/>
    <w:p w:rsidR="003408B4" w:rsidRPr="00BB0C18" w:rsidRDefault="003408B4" w:rsidP="000629E0"/>
    <w:p w:rsidR="003408B4" w:rsidRPr="00BB0C18" w:rsidRDefault="003408B4" w:rsidP="000629E0"/>
    <w:p w:rsidR="003408B4" w:rsidRPr="00BB0C18" w:rsidRDefault="003408B4" w:rsidP="000629E0"/>
    <w:p w:rsidR="003408B4" w:rsidRPr="00BB0C18" w:rsidRDefault="003408B4" w:rsidP="000629E0"/>
    <w:p w:rsidR="003408B4" w:rsidRPr="00BB0C18" w:rsidRDefault="003408B4" w:rsidP="000629E0"/>
    <w:p w:rsidR="003408B4" w:rsidRPr="00BB0C18" w:rsidRDefault="003408B4" w:rsidP="000629E0"/>
    <w:p w:rsidR="003408B4" w:rsidRPr="00BB0C18" w:rsidRDefault="003408B4" w:rsidP="000629E0"/>
    <w:p w:rsidR="003408B4" w:rsidRPr="00BB0C18" w:rsidRDefault="003408B4" w:rsidP="000629E0"/>
    <w:p w:rsidR="003408B4" w:rsidRPr="00BB0C18" w:rsidRDefault="003408B4" w:rsidP="000629E0"/>
    <w:p w:rsidR="003408B4" w:rsidRPr="00BB0C18" w:rsidRDefault="003408B4" w:rsidP="000629E0"/>
    <w:p w:rsidR="003408B4" w:rsidRPr="00BB0C18" w:rsidRDefault="003408B4" w:rsidP="000629E0"/>
    <w:p w:rsidR="003408B4" w:rsidRPr="00BB0C18" w:rsidRDefault="003408B4" w:rsidP="000629E0"/>
    <w:p w:rsidR="003408B4" w:rsidRPr="00BB0C18" w:rsidRDefault="003408B4" w:rsidP="000629E0"/>
    <w:p w:rsidR="003408B4" w:rsidRDefault="003408B4" w:rsidP="000629E0"/>
    <w:p w:rsidR="003408B4" w:rsidRDefault="003408B4" w:rsidP="000629E0"/>
    <w:p w:rsidR="003408B4" w:rsidRDefault="003408B4" w:rsidP="000629E0">
      <w:pPr>
        <w:tabs>
          <w:tab w:val="left" w:pos="5920"/>
        </w:tabs>
      </w:pPr>
      <w:r>
        <w:tab/>
      </w:r>
    </w:p>
    <w:p w:rsidR="003408B4" w:rsidRPr="004B6DF0" w:rsidRDefault="003408B4" w:rsidP="00614703">
      <w:pPr>
        <w:tabs>
          <w:tab w:val="left" w:pos="2030"/>
        </w:tabs>
        <w:rPr>
          <w:sz w:val="36"/>
          <w:szCs w:val="36"/>
        </w:rPr>
      </w:pPr>
    </w:p>
    <w:p w:rsidR="003408B4" w:rsidRDefault="003408B4"/>
    <w:sectPr w:rsidR="003408B4" w:rsidSect="006D47AC">
      <w:pgSz w:w="11906" w:h="16838"/>
      <w:pgMar w:top="720" w:right="748" w:bottom="539" w:left="720" w:header="709" w:footer="709" w:gutter="0"/>
      <w:pgBorders w:offsetFrom="page">
        <w:top w:val="threeDEmboss" w:sz="24" w:space="24" w:color="008080"/>
        <w:left w:val="threeDEmboss" w:sz="24" w:space="24" w:color="008080"/>
        <w:bottom w:val="threeDEngrave" w:sz="24" w:space="24" w:color="008080"/>
        <w:right w:val="threeDEngrave" w:sz="24" w:space="24" w:color="00808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4F2180"/>
    <w:multiLevelType w:val="multilevel"/>
    <w:tmpl w:val="D0445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D7B0C"/>
    <w:rsid w:val="00016768"/>
    <w:rsid w:val="000171D6"/>
    <w:rsid w:val="00022919"/>
    <w:rsid w:val="000629E0"/>
    <w:rsid w:val="000B40C9"/>
    <w:rsid w:val="000F473F"/>
    <w:rsid w:val="000F47C5"/>
    <w:rsid w:val="00115C64"/>
    <w:rsid w:val="00120917"/>
    <w:rsid w:val="00177EDA"/>
    <w:rsid w:val="002E18F2"/>
    <w:rsid w:val="003056F0"/>
    <w:rsid w:val="003408B4"/>
    <w:rsid w:val="00346C18"/>
    <w:rsid w:val="003A7404"/>
    <w:rsid w:val="00420BC4"/>
    <w:rsid w:val="00464658"/>
    <w:rsid w:val="004B1FB6"/>
    <w:rsid w:val="004B6DF0"/>
    <w:rsid w:val="004C7E20"/>
    <w:rsid w:val="004D7B0C"/>
    <w:rsid w:val="005304C1"/>
    <w:rsid w:val="0053680D"/>
    <w:rsid w:val="0055787A"/>
    <w:rsid w:val="005803D5"/>
    <w:rsid w:val="005D3EC5"/>
    <w:rsid w:val="005F22F9"/>
    <w:rsid w:val="0060180F"/>
    <w:rsid w:val="00614703"/>
    <w:rsid w:val="006D47AC"/>
    <w:rsid w:val="00776DAF"/>
    <w:rsid w:val="00804CF5"/>
    <w:rsid w:val="00901E67"/>
    <w:rsid w:val="009E39E1"/>
    <w:rsid w:val="00A21CB6"/>
    <w:rsid w:val="00A56570"/>
    <w:rsid w:val="00AC3BD6"/>
    <w:rsid w:val="00AF6230"/>
    <w:rsid w:val="00AF6721"/>
    <w:rsid w:val="00B37DE4"/>
    <w:rsid w:val="00B46D7D"/>
    <w:rsid w:val="00B536EF"/>
    <w:rsid w:val="00BB0C18"/>
    <w:rsid w:val="00BE2917"/>
    <w:rsid w:val="00C20189"/>
    <w:rsid w:val="00C56C23"/>
    <w:rsid w:val="00C95E1E"/>
    <w:rsid w:val="00CD20A0"/>
    <w:rsid w:val="00CD6FD2"/>
    <w:rsid w:val="00CF0972"/>
    <w:rsid w:val="00D02EBD"/>
    <w:rsid w:val="00D22FF5"/>
    <w:rsid w:val="00D91B57"/>
    <w:rsid w:val="00DA29B9"/>
    <w:rsid w:val="00DD0A9A"/>
    <w:rsid w:val="00DF7528"/>
    <w:rsid w:val="00E22C67"/>
    <w:rsid w:val="00E275C8"/>
    <w:rsid w:val="00EA0B5F"/>
    <w:rsid w:val="00F14123"/>
    <w:rsid w:val="00F3429C"/>
    <w:rsid w:val="00F36CB3"/>
    <w:rsid w:val="00F86C9A"/>
    <w:rsid w:val="00FD0471"/>
    <w:rsid w:val="00FE03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6570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A5657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A56570"/>
    <w:rPr>
      <w:color w:val="0000FF"/>
      <w:u w:val="single"/>
    </w:rPr>
  </w:style>
  <w:style w:type="paragraph" w:styleId="BodyTextIndent">
    <w:name w:val="Body Text Indent"/>
    <w:basedOn w:val="Normal"/>
    <w:link w:val="BodyTextIndentChar"/>
    <w:uiPriority w:val="99"/>
    <w:rsid w:val="00DD0A9A"/>
    <w:pPr>
      <w:ind w:firstLine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60180F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omdush.ru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komdush@mail.ru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mailto:komsport@gtn.lokos.net" TargetMode="External"/><Relationship Id="rId11" Type="http://schemas.openxmlformats.org/officeDocument/2006/relationships/image" Target="media/image2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hyperlink" Target="https://vk.com/gazetagorodkommunar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s://vk.com/public215977050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50</TotalTime>
  <Pages>7</Pages>
  <Words>593</Words>
  <Characters>3381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20</cp:revision>
  <dcterms:created xsi:type="dcterms:W3CDTF">2020-11-16T14:53:00Z</dcterms:created>
  <dcterms:modified xsi:type="dcterms:W3CDTF">2022-10-07T07:54:00Z</dcterms:modified>
</cp:coreProperties>
</file>